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B30" w:rsidRPr="002050B2" w:rsidRDefault="00832B30" w:rsidP="004A3FB4"/>
    <w:p w:rsidR="00832B30" w:rsidRPr="002050B2" w:rsidRDefault="00832B30" w:rsidP="004A3FB4"/>
    <w:p w:rsidR="00D92728" w:rsidRPr="00724071" w:rsidRDefault="00D92728" w:rsidP="00D92728">
      <w:r>
        <w:rPr>
          <w:noProof/>
        </w:rPr>
        <w:fldChar w:fldCharType="begin"/>
      </w:r>
      <w:r>
        <w:rPr>
          <w:noProof/>
        </w:rPr>
        <w:instrText xml:space="preserve"> MERGEFIELD Voorletters </w:instrText>
      </w:r>
      <w:r>
        <w:rPr>
          <w:noProof/>
        </w:rPr>
        <w:fldChar w:fldCharType="separate"/>
      </w:r>
      <w:r>
        <w:rPr>
          <w:noProof/>
        </w:rPr>
        <w:t>«Voorletters»</w:t>
      </w:r>
      <w:r>
        <w:rPr>
          <w:noProof/>
        </w:rPr>
        <w:fldChar w:fldCharType="end"/>
      </w:r>
      <w:r>
        <w:rPr>
          <w:noProof/>
        </w:rPr>
        <w:fldChar w:fldCharType="begin"/>
      </w:r>
      <w:r>
        <w:rPr>
          <w:noProof/>
        </w:rPr>
        <w:instrText xml:space="preserve"> MERGEFIELD "Achternaam" </w:instrText>
      </w:r>
      <w:r>
        <w:rPr>
          <w:noProof/>
        </w:rPr>
        <w:fldChar w:fldCharType="separate"/>
      </w:r>
      <w:r>
        <w:rPr>
          <w:noProof/>
        </w:rPr>
        <w:t>«Achternaam»</w:t>
      </w:r>
      <w:r>
        <w:rPr>
          <w:noProof/>
        </w:rPr>
        <w:fldChar w:fldCharType="end"/>
      </w:r>
      <w:r>
        <w:br/>
      </w:r>
      <w:r>
        <w:rPr>
          <w:noProof/>
        </w:rPr>
        <w:fldChar w:fldCharType="begin"/>
      </w:r>
      <w:r>
        <w:rPr>
          <w:noProof/>
        </w:rPr>
        <w:instrText xml:space="preserve"> MERGEFIELD Correspondentieadres </w:instrText>
      </w:r>
      <w:r>
        <w:rPr>
          <w:noProof/>
        </w:rPr>
        <w:fldChar w:fldCharType="separate"/>
      </w:r>
      <w:r>
        <w:rPr>
          <w:noProof/>
        </w:rPr>
        <w:t>«Correspondentieadres»</w:t>
      </w:r>
      <w:r>
        <w:rPr>
          <w:noProof/>
        </w:rPr>
        <w:fldChar w:fldCharType="end"/>
      </w:r>
    </w:p>
    <w:p w:rsidR="00D92728" w:rsidRPr="00724071" w:rsidRDefault="00D92728" w:rsidP="00D92728">
      <w:r>
        <w:rPr>
          <w:noProof/>
        </w:rPr>
        <w:fldChar w:fldCharType="begin"/>
      </w:r>
      <w:r>
        <w:rPr>
          <w:noProof/>
        </w:rPr>
        <w:instrText xml:space="preserve"> MERGEFIELD Correspondentiepostcode </w:instrText>
      </w:r>
      <w:r>
        <w:rPr>
          <w:noProof/>
        </w:rPr>
        <w:fldChar w:fldCharType="separate"/>
      </w:r>
      <w:r>
        <w:rPr>
          <w:noProof/>
        </w:rPr>
        <w:t>«Correspondentiepostcode»</w:t>
      </w:r>
      <w:r>
        <w:rPr>
          <w:noProof/>
        </w:rPr>
        <w:fldChar w:fldCharType="end"/>
      </w:r>
      <w:r>
        <w:t xml:space="preserve"> </w:t>
      </w:r>
      <w:r>
        <w:rPr>
          <w:noProof/>
        </w:rPr>
        <w:fldChar w:fldCharType="begin"/>
      </w:r>
      <w:r>
        <w:rPr>
          <w:noProof/>
        </w:rPr>
        <w:instrText xml:space="preserve"> MERGEFIELD Correspondentieplaats </w:instrText>
      </w:r>
      <w:r>
        <w:rPr>
          <w:noProof/>
        </w:rPr>
        <w:fldChar w:fldCharType="separate"/>
      </w:r>
      <w:r>
        <w:rPr>
          <w:noProof/>
        </w:rPr>
        <w:t>«Correspondentieplaats»</w:t>
      </w:r>
      <w:r>
        <w:rPr>
          <w:noProof/>
        </w:rPr>
        <w:fldChar w:fldCharType="end"/>
      </w:r>
    </w:p>
    <w:p w:rsidR="00D92728" w:rsidRPr="00724071" w:rsidRDefault="00D92728" w:rsidP="00D92728"/>
    <w:p w:rsidR="00D92728" w:rsidRPr="00724071" w:rsidRDefault="00D92728" w:rsidP="00D92728"/>
    <w:p w:rsidR="00D92728" w:rsidRPr="00724071" w:rsidRDefault="00D92728" w:rsidP="00D92728"/>
    <w:p w:rsidR="00D92728" w:rsidRPr="00724071" w:rsidRDefault="00D92728" w:rsidP="00D92728">
      <w:pPr>
        <w:tabs>
          <w:tab w:val="left" w:pos="4785"/>
        </w:tabs>
      </w:pPr>
      <w:r w:rsidRPr="00724071">
        <w:tab/>
      </w:r>
    </w:p>
    <w:p w:rsidR="00D92728" w:rsidRDefault="00D92728" w:rsidP="00D92728">
      <w:pPr>
        <w:rPr>
          <w:b/>
        </w:rPr>
      </w:pPr>
    </w:p>
    <w:p w:rsidR="00D92728" w:rsidRPr="007F3280" w:rsidRDefault="00D92728" w:rsidP="00D92728">
      <w:r w:rsidRPr="007F3280">
        <w:t>Betreft</w:t>
      </w:r>
      <w:r w:rsidRPr="007F3280">
        <w:tab/>
      </w:r>
      <w:r w:rsidRPr="007F3280">
        <w:tab/>
        <w:t xml:space="preserve">: </w:t>
      </w:r>
      <w:r>
        <w:t xml:space="preserve">Geplande leveringsonderbreking op </w:t>
      </w:r>
      <w:r w:rsidR="007B34B8">
        <w:rPr>
          <w:b/>
        </w:rPr>
        <w:t>9, 11 en 12 juni 2020 (let op de details s.v.p.)</w:t>
      </w:r>
    </w:p>
    <w:p w:rsidR="00D92728" w:rsidRPr="007F3280" w:rsidRDefault="00D92728" w:rsidP="00D92728">
      <w:r w:rsidRPr="007F3280">
        <w:t>Datum</w:t>
      </w:r>
      <w:r w:rsidRPr="007F3280">
        <w:tab/>
      </w:r>
      <w:r w:rsidRPr="007F3280">
        <w:tab/>
        <w:t xml:space="preserve">: </w:t>
      </w:r>
      <w:r w:rsidR="007B34B8">
        <w:t>3 juni 2020</w:t>
      </w:r>
    </w:p>
    <w:p w:rsidR="00D92728" w:rsidRPr="008A615A" w:rsidRDefault="00D92728" w:rsidP="00D92728">
      <w:r w:rsidRPr="007F3280">
        <w:t>Referentie</w:t>
      </w:r>
      <w:r w:rsidRPr="007F3280">
        <w:tab/>
        <w:t xml:space="preserve">: </w:t>
      </w:r>
      <w:fldSimple w:instr=" MERGEFIELD Debiteurnummer ">
        <w:r>
          <w:rPr>
            <w:noProof/>
          </w:rPr>
          <w:t>«Debiteurnummer»</w:t>
        </w:r>
      </w:fldSimple>
    </w:p>
    <w:p w:rsidR="00D92728" w:rsidRPr="008A615A" w:rsidRDefault="00D92728" w:rsidP="00D92728"/>
    <w:p w:rsidR="00D92728" w:rsidRDefault="00D92728" w:rsidP="00D92728">
      <w:r w:rsidRPr="00927D52">
        <w:t xml:space="preserve">Beste bewoner, </w:t>
      </w:r>
    </w:p>
    <w:p w:rsidR="00D92728" w:rsidRPr="00927D52" w:rsidRDefault="00D92728" w:rsidP="00D92728"/>
    <w:p w:rsidR="00D92728" w:rsidRPr="00AB5852" w:rsidRDefault="00D92728" w:rsidP="00D92728">
      <w:pPr>
        <w:rPr>
          <w:b/>
        </w:rPr>
      </w:pPr>
      <w:r>
        <w:t xml:space="preserve">Met </w:t>
      </w:r>
      <w:r w:rsidRPr="00927D52">
        <w:t>dit bericht informeren wij u over</w:t>
      </w:r>
      <w:r>
        <w:t xml:space="preserve"> een geplande leveringsonderbreking op </w:t>
      </w:r>
      <w:r w:rsidR="007B34B8">
        <w:rPr>
          <w:b/>
        </w:rPr>
        <w:t>9, 11, en 12 juni</w:t>
      </w:r>
      <w:r>
        <w:rPr>
          <w:b/>
        </w:rPr>
        <w:t xml:space="preserve"> </w:t>
      </w:r>
      <w:r w:rsidRPr="00712DBF">
        <w:rPr>
          <w:b/>
        </w:rPr>
        <w:t>a.s.</w:t>
      </w:r>
      <w:r w:rsidRPr="00953332">
        <w:rPr>
          <w:b/>
        </w:rPr>
        <w:t xml:space="preserve"> </w:t>
      </w:r>
    </w:p>
    <w:p w:rsidR="00D92728" w:rsidRPr="00927D52" w:rsidRDefault="00D92728" w:rsidP="00D92728"/>
    <w:p w:rsidR="00D92728" w:rsidRDefault="00D92728" w:rsidP="00D92728">
      <w:pPr>
        <w:rPr>
          <w:b/>
        </w:rPr>
      </w:pPr>
      <w:r w:rsidRPr="00927D52">
        <w:rPr>
          <w:b/>
        </w:rPr>
        <w:t xml:space="preserve">Wat is de oorzaak? </w:t>
      </w:r>
    </w:p>
    <w:p w:rsidR="00D92728" w:rsidRPr="0007508B" w:rsidRDefault="00D92728" w:rsidP="00D92728">
      <w:pPr>
        <w:rPr>
          <w:i/>
        </w:rPr>
      </w:pPr>
      <w:r w:rsidRPr="0007508B">
        <w:rPr>
          <w:i/>
        </w:rPr>
        <w:t>Op deze dat</w:t>
      </w:r>
      <w:r w:rsidR="007B34B8">
        <w:rPr>
          <w:i/>
        </w:rPr>
        <w:t>a worden diverse werkzaamheden verricht ten behoeve v</w:t>
      </w:r>
      <w:r w:rsidRPr="0007508B">
        <w:rPr>
          <w:i/>
        </w:rPr>
        <w:t xml:space="preserve">an de warmwatervoorziening </w:t>
      </w:r>
      <w:r w:rsidR="007B34B8">
        <w:rPr>
          <w:i/>
        </w:rPr>
        <w:t xml:space="preserve">van de </w:t>
      </w:r>
      <w:proofErr w:type="spellStart"/>
      <w:r w:rsidR="007B34B8">
        <w:rPr>
          <w:i/>
        </w:rPr>
        <w:t>Citytower</w:t>
      </w:r>
      <w:proofErr w:type="spellEnd"/>
      <w:r w:rsidR="007B34B8">
        <w:rPr>
          <w:i/>
        </w:rPr>
        <w:t>/</w:t>
      </w:r>
      <w:proofErr w:type="spellStart"/>
      <w:r w:rsidR="007B34B8">
        <w:rPr>
          <w:i/>
        </w:rPr>
        <w:t>Parktower</w:t>
      </w:r>
      <w:proofErr w:type="spellEnd"/>
      <w:r w:rsidR="007B34B8">
        <w:rPr>
          <w:i/>
        </w:rPr>
        <w:t xml:space="preserve"> (9 juni), de verwarming en koeling van de </w:t>
      </w:r>
      <w:proofErr w:type="spellStart"/>
      <w:r w:rsidR="007B34B8">
        <w:rPr>
          <w:i/>
        </w:rPr>
        <w:t>Citytower</w:t>
      </w:r>
      <w:proofErr w:type="spellEnd"/>
      <w:r w:rsidR="007B34B8">
        <w:rPr>
          <w:i/>
        </w:rPr>
        <w:t xml:space="preserve"> (11 juni), en de verwarminging koeling van de </w:t>
      </w:r>
      <w:proofErr w:type="spellStart"/>
      <w:r w:rsidR="007B34B8">
        <w:rPr>
          <w:i/>
        </w:rPr>
        <w:t>Parktower</w:t>
      </w:r>
      <w:proofErr w:type="spellEnd"/>
      <w:r w:rsidR="007B34B8">
        <w:rPr>
          <w:i/>
        </w:rPr>
        <w:t xml:space="preserve"> (12 juni)</w:t>
      </w:r>
      <w:r w:rsidRPr="0007508B">
        <w:rPr>
          <w:b/>
          <w:i/>
        </w:rPr>
        <w:t>.</w:t>
      </w:r>
    </w:p>
    <w:p w:rsidR="00D92728" w:rsidRDefault="00D92728" w:rsidP="00D92728">
      <w:pPr>
        <w:rPr>
          <w:b/>
        </w:rPr>
      </w:pPr>
    </w:p>
    <w:p w:rsidR="00D92728" w:rsidRDefault="00D92728" w:rsidP="00D92728">
      <w:pPr>
        <w:rPr>
          <w:b/>
        </w:rPr>
      </w:pPr>
      <w:r>
        <w:rPr>
          <w:b/>
        </w:rPr>
        <w:t>Wat betekent dit voor u?</w:t>
      </w:r>
    </w:p>
    <w:p w:rsidR="00D92728" w:rsidRPr="0007508B" w:rsidRDefault="00D92728" w:rsidP="00D92728">
      <w:pPr>
        <w:rPr>
          <w:b/>
        </w:rPr>
      </w:pPr>
      <w:r>
        <w:t xml:space="preserve">Als gevolg van de onderhoudswerkzaamheden en het uitschakelen van </w:t>
      </w:r>
      <w:r w:rsidR="007B34B8">
        <w:t xml:space="preserve">(onderdelen van) </w:t>
      </w:r>
      <w:r>
        <w:t xml:space="preserve">de centrale installatie, is er op </w:t>
      </w:r>
      <w:r w:rsidR="007B34B8">
        <w:t>9 juni</w:t>
      </w:r>
      <w:r>
        <w:t xml:space="preserve"> </w:t>
      </w:r>
      <w:r w:rsidRPr="0007508B">
        <w:rPr>
          <w:i/>
        </w:rPr>
        <w:t>geen of beperkt warm water beschikbaar</w:t>
      </w:r>
      <w:r w:rsidR="007B34B8">
        <w:rPr>
          <w:i/>
        </w:rPr>
        <w:t xml:space="preserve"> vanaf 9:00 u. tot 12:00 u.</w:t>
      </w:r>
      <w:r w:rsidR="00A248F3">
        <w:rPr>
          <w:i/>
        </w:rPr>
        <w:t>(</w:t>
      </w:r>
      <w:proofErr w:type="spellStart"/>
      <w:r w:rsidR="00A248F3">
        <w:rPr>
          <w:i/>
        </w:rPr>
        <w:t>Citytower</w:t>
      </w:r>
      <w:proofErr w:type="spellEnd"/>
      <w:r w:rsidR="00A248F3">
        <w:rPr>
          <w:i/>
        </w:rPr>
        <w:t xml:space="preserve"> en </w:t>
      </w:r>
      <w:proofErr w:type="spellStart"/>
      <w:r w:rsidR="00A248F3">
        <w:rPr>
          <w:i/>
        </w:rPr>
        <w:t>Parktower</w:t>
      </w:r>
      <w:proofErr w:type="spellEnd"/>
      <w:r w:rsidR="00A248F3">
        <w:rPr>
          <w:i/>
        </w:rPr>
        <w:t>)</w:t>
      </w:r>
      <w:r w:rsidRPr="0007508B">
        <w:rPr>
          <w:i/>
        </w:rPr>
        <w:t xml:space="preserve">. </w:t>
      </w:r>
      <w:r w:rsidR="007B34B8">
        <w:rPr>
          <w:i/>
        </w:rPr>
        <w:t xml:space="preserve">En op 11 en 12 juni geen verwarming en </w:t>
      </w:r>
      <w:r w:rsidR="00A248F3">
        <w:rPr>
          <w:i/>
        </w:rPr>
        <w:t xml:space="preserve">koeling tussen 8:30 u en 15:30. Voor resp. de </w:t>
      </w:r>
      <w:proofErr w:type="spellStart"/>
      <w:r w:rsidR="00A248F3">
        <w:rPr>
          <w:i/>
        </w:rPr>
        <w:t>Citytower</w:t>
      </w:r>
      <w:proofErr w:type="spellEnd"/>
      <w:r w:rsidR="00A248F3">
        <w:rPr>
          <w:i/>
        </w:rPr>
        <w:t xml:space="preserve"> en </w:t>
      </w:r>
      <w:proofErr w:type="spellStart"/>
      <w:r w:rsidR="00A248F3">
        <w:rPr>
          <w:i/>
        </w:rPr>
        <w:t>Parktower</w:t>
      </w:r>
      <w:proofErr w:type="spellEnd"/>
      <w:r w:rsidR="00A248F3">
        <w:rPr>
          <w:i/>
        </w:rPr>
        <w:t xml:space="preserve">. </w:t>
      </w:r>
      <w:r w:rsidR="007B34B8">
        <w:rPr>
          <w:i/>
        </w:rPr>
        <w:t>Tijden zijn indicatief.</w:t>
      </w:r>
    </w:p>
    <w:p w:rsidR="00D92728" w:rsidRDefault="00D92728" w:rsidP="00D92728">
      <w:pPr>
        <w:rPr>
          <w:b/>
        </w:rPr>
      </w:pPr>
      <w:bookmarkStart w:id="0" w:name="_GoBack"/>
      <w:bookmarkEnd w:id="0"/>
    </w:p>
    <w:p w:rsidR="00D92728" w:rsidRDefault="00D92728" w:rsidP="00D92728">
      <w:pPr>
        <w:rPr>
          <w:b/>
        </w:rPr>
      </w:pPr>
      <w:r w:rsidRPr="00927D52">
        <w:rPr>
          <w:b/>
        </w:rPr>
        <w:t xml:space="preserve">Hoe lang nemen de werkzaamheden in beslag? </w:t>
      </w:r>
    </w:p>
    <w:p w:rsidR="007B34B8" w:rsidRDefault="00D92728" w:rsidP="00D92728">
      <w:r>
        <w:t xml:space="preserve">Onze onderhoudspartner </w:t>
      </w:r>
      <w:r w:rsidR="007B34B8">
        <w:rPr>
          <w:b/>
        </w:rPr>
        <w:t>Technisch Beheer Nederland</w:t>
      </w:r>
      <w:r>
        <w:t xml:space="preserve"> </w:t>
      </w:r>
      <w:r w:rsidRPr="003019C3">
        <w:t>start</w:t>
      </w:r>
      <w:r w:rsidR="007B34B8">
        <w:t xml:space="preserve"> die werkzaamheden op de tijdstippen </w:t>
      </w:r>
    </w:p>
    <w:p w:rsidR="007B34B8" w:rsidRDefault="007B34B8" w:rsidP="00D92728">
      <w:r>
        <w:t>9 juni</w:t>
      </w:r>
      <w:r>
        <w:tab/>
        <w:t>9:00 u.</w:t>
      </w:r>
      <w:r>
        <w:tab/>
      </w:r>
      <w:r>
        <w:tab/>
        <w:t xml:space="preserve">gevolg: geen tapwater </w:t>
      </w:r>
      <w:r>
        <w:tab/>
      </w:r>
      <w:r>
        <w:tab/>
        <w:t>tot 12:00 u.</w:t>
      </w:r>
      <w:r>
        <w:tab/>
        <w:t xml:space="preserve">betreft: </w:t>
      </w:r>
      <w:proofErr w:type="spellStart"/>
      <w:r>
        <w:t>Citytower</w:t>
      </w:r>
      <w:proofErr w:type="spellEnd"/>
      <w:r>
        <w:t xml:space="preserve"> en </w:t>
      </w:r>
      <w:proofErr w:type="spellStart"/>
      <w:r>
        <w:t>Parktower</w:t>
      </w:r>
      <w:proofErr w:type="spellEnd"/>
    </w:p>
    <w:p w:rsidR="007B34B8" w:rsidRDefault="007B34B8" w:rsidP="00D92728">
      <w:r>
        <w:t>11 juni</w:t>
      </w:r>
      <w:r>
        <w:tab/>
        <w:t>8:30 u.</w:t>
      </w:r>
      <w:r>
        <w:tab/>
      </w:r>
      <w:r>
        <w:tab/>
        <w:t xml:space="preserve">gevolg; geen </w:t>
      </w:r>
      <w:proofErr w:type="spellStart"/>
      <w:r>
        <w:t>verw</w:t>
      </w:r>
      <w:proofErr w:type="spellEnd"/>
      <w:r>
        <w:t>.+koeling</w:t>
      </w:r>
      <w:r>
        <w:tab/>
        <w:t>tot 15:30 u.</w:t>
      </w:r>
      <w:r>
        <w:tab/>
        <w:t xml:space="preserve">betreft: </w:t>
      </w:r>
      <w:proofErr w:type="spellStart"/>
      <w:r>
        <w:t>Citytower</w:t>
      </w:r>
      <w:proofErr w:type="spellEnd"/>
    </w:p>
    <w:p w:rsidR="007B34B8" w:rsidRDefault="007B34B8" w:rsidP="00D92728">
      <w:r>
        <w:t>12 juni</w:t>
      </w:r>
      <w:r>
        <w:tab/>
        <w:t>8:30 u.</w:t>
      </w:r>
      <w:r w:rsidRPr="007B34B8">
        <w:t xml:space="preserve"> </w:t>
      </w:r>
      <w:r>
        <w:tab/>
      </w:r>
      <w:r>
        <w:tab/>
        <w:t xml:space="preserve">gevolg; geen </w:t>
      </w:r>
      <w:proofErr w:type="spellStart"/>
      <w:r>
        <w:t>verw</w:t>
      </w:r>
      <w:proofErr w:type="spellEnd"/>
      <w:r>
        <w:t>.+koeling</w:t>
      </w:r>
      <w:r>
        <w:tab/>
        <w:t>tot 15:30 u.</w:t>
      </w:r>
      <w:r>
        <w:tab/>
        <w:t xml:space="preserve">betreft: </w:t>
      </w:r>
      <w:proofErr w:type="spellStart"/>
      <w:r>
        <w:t>Parktower</w:t>
      </w:r>
      <w:proofErr w:type="spellEnd"/>
    </w:p>
    <w:p w:rsidR="00D92728" w:rsidRPr="003019C3" w:rsidRDefault="00D92728" w:rsidP="00D92728">
      <w:pPr>
        <w:rPr>
          <w:b/>
        </w:rPr>
      </w:pPr>
      <w:r>
        <w:t>Als vanzelfsprekend doen wij ons best om de overlast voor u als bewoner zo veel mogelijk te be</w:t>
      </w:r>
      <w:r w:rsidR="007B34B8">
        <w:t xml:space="preserve">perken en de </w:t>
      </w:r>
      <w:r>
        <w:t>levering zo snel mogelijk te herstellen.</w:t>
      </w:r>
      <w:r w:rsidRPr="003019C3">
        <w:t xml:space="preserve"> </w:t>
      </w:r>
    </w:p>
    <w:p w:rsidR="00D92728" w:rsidRDefault="00D92728" w:rsidP="00D92728">
      <w:pPr>
        <w:tabs>
          <w:tab w:val="left" w:pos="5925"/>
        </w:tabs>
      </w:pPr>
      <w:r>
        <w:tab/>
      </w:r>
    </w:p>
    <w:p w:rsidR="00D92728" w:rsidRDefault="00D92728" w:rsidP="00D92728">
      <w:pPr>
        <w:rPr>
          <w:color w:val="000000"/>
        </w:rPr>
      </w:pPr>
      <w:r>
        <w:rPr>
          <w:color w:val="000000"/>
        </w:rPr>
        <w:t>W</w:t>
      </w:r>
      <w:r w:rsidRPr="00C66BE0">
        <w:rPr>
          <w:color w:val="000000"/>
        </w:rPr>
        <w:t xml:space="preserve">ij bieden onze excuses aan voor het eventuele ongemak en danken u voor uw begrip. </w:t>
      </w:r>
    </w:p>
    <w:p w:rsidR="00D92728" w:rsidRDefault="00D92728" w:rsidP="00D92728"/>
    <w:p w:rsidR="00D92728" w:rsidRPr="00927D52" w:rsidRDefault="00D92728" w:rsidP="00D92728">
      <w:r w:rsidRPr="00927D52">
        <w:t xml:space="preserve">Voor nadere informatie kunt u contact opnemen met team Customer Care. Telefonisch te bereiken </w:t>
      </w:r>
      <w:r>
        <w:t xml:space="preserve">via telefoon </w:t>
      </w:r>
      <w:r w:rsidRPr="00927D52">
        <w:t xml:space="preserve"> 085</w:t>
      </w:r>
      <w:r>
        <w:t xml:space="preserve"> </w:t>
      </w:r>
      <w:r w:rsidRPr="00927D52">
        <w:t>-</w:t>
      </w:r>
      <w:r>
        <w:t xml:space="preserve"> </w:t>
      </w:r>
      <w:r w:rsidRPr="00927D52">
        <w:t xml:space="preserve">0218 000, of per email via </w:t>
      </w:r>
      <w:hyperlink r:id="rId9" w:history="1">
        <w:r w:rsidRPr="00FD0F64">
          <w:rPr>
            <w:rStyle w:val="Hyperlink"/>
          </w:rPr>
          <w:t>customercare@eteck.nl</w:t>
        </w:r>
      </w:hyperlink>
      <w:r>
        <w:t xml:space="preserve">. </w:t>
      </w:r>
    </w:p>
    <w:p w:rsidR="00D92728" w:rsidRDefault="00D92728" w:rsidP="00D92728"/>
    <w:p w:rsidR="00D92728" w:rsidRDefault="00D92728" w:rsidP="00D92728">
      <w:r w:rsidRPr="00927D52">
        <w:t xml:space="preserve">Met vriendelijke groet, </w:t>
      </w:r>
    </w:p>
    <w:p w:rsidR="00D92728" w:rsidRPr="00927D52" w:rsidRDefault="00D92728" w:rsidP="00D92728"/>
    <w:p w:rsidR="00D92728" w:rsidRDefault="00D92728" w:rsidP="00D92728">
      <w:r>
        <w:t xml:space="preserve">Team Customer Care </w:t>
      </w:r>
    </w:p>
    <w:p w:rsidR="00D92728" w:rsidRDefault="00D92728" w:rsidP="00D92728"/>
    <w:p w:rsidR="00D92728" w:rsidRPr="00CB4F68" w:rsidRDefault="00D92728" w:rsidP="00D92728">
      <w:r>
        <w:rPr>
          <w:i/>
        </w:rPr>
        <w:t xml:space="preserve">PS </w:t>
      </w:r>
      <w:r w:rsidRPr="00927D52">
        <w:rPr>
          <w:i/>
        </w:rPr>
        <w:t xml:space="preserve">U ontvangt dit bericht per post, omdat wij niet over uw actuele e-mailadres beschikken. Wilt u berichten in de toekomst sneller ontvangen? Geef dan uw e-mailadres door via </w:t>
      </w:r>
      <w:hyperlink r:id="rId10" w:history="1">
        <w:r w:rsidRPr="00927D52">
          <w:rPr>
            <w:rStyle w:val="Hyperlink"/>
            <w:i/>
          </w:rPr>
          <w:t>customercare@eteck.nl</w:t>
        </w:r>
      </w:hyperlink>
      <w:r w:rsidRPr="00927D52">
        <w:rPr>
          <w:i/>
        </w:rPr>
        <w:t xml:space="preserve">. </w:t>
      </w:r>
    </w:p>
    <w:sectPr w:rsidR="00D92728" w:rsidRPr="00CB4F68" w:rsidSect="00CB4F68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0" w:h="16840"/>
      <w:pgMar w:top="2268" w:right="1134" w:bottom="1134" w:left="1134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34B8" w:rsidRDefault="007B34B8" w:rsidP="004A3FB4">
      <w:r>
        <w:separator/>
      </w:r>
    </w:p>
  </w:endnote>
  <w:endnote w:type="continuationSeparator" w:id="0">
    <w:p w:rsidR="007B34B8" w:rsidRDefault="007B34B8" w:rsidP="004A3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4B8" w:rsidRPr="002050B2" w:rsidRDefault="007B34B8" w:rsidP="004A3FB4">
    <w:pPr>
      <w:pStyle w:val="Voettekst"/>
      <w:rPr>
        <w:b/>
        <w:color w:val="225171"/>
        <w:szCs w:val="16"/>
      </w:rPr>
    </w:pPr>
    <w:r w:rsidRPr="002050B2">
      <w:t xml:space="preserve">Datum: </w:t>
    </w:r>
    <w:r w:rsidRPr="002050B2">
      <w:tab/>
    </w:r>
    <w:r w:rsidRPr="002050B2">
      <w:fldChar w:fldCharType="begin"/>
    </w:r>
    <w:r w:rsidRPr="002050B2">
      <w:instrText xml:space="preserve"> CREATEDATE  \@ "d MMMM yyyy"  \* MERGEFORMAT </w:instrText>
    </w:r>
    <w:r w:rsidRPr="002050B2">
      <w:fldChar w:fldCharType="separate"/>
    </w:r>
    <w:r>
      <w:rPr>
        <w:noProof/>
      </w:rPr>
      <w:t>27 augustus 2019</w:t>
    </w:r>
    <w:r w:rsidRPr="002050B2">
      <w:fldChar w:fldCharType="end"/>
    </w:r>
    <w:r>
      <w:tab/>
    </w:r>
    <w:r>
      <w:tab/>
    </w:r>
    <w:r w:rsidRPr="002050B2">
      <w:rPr>
        <w:b/>
        <w:bCs/>
        <w:szCs w:val="16"/>
      </w:rPr>
      <w:fldChar w:fldCharType="begin"/>
    </w:r>
    <w:r w:rsidRPr="002050B2">
      <w:rPr>
        <w:b/>
        <w:bCs/>
        <w:szCs w:val="16"/>
      </w:rPr>
      <w:instrText>PAGE</w:instrText>
    </w:r>
    <w:r w:rsidRPr="002050B2">
      <w:rPr>
        <w:b/>
        <w:bCs/>
        <w:szCs w:val="16"/>
      </w:rPr>
      <w:fldChar w:fldCharType="separate"/>
    </w:r>
    <w:r>
      <w:rPr>
        <w:b/>
        <w:bCs/>
        <w:noProof/>
        <w:szCs w:val="16"/>
      </w:rPr>
      <w:t>2</w:t>
    </w:r>
    <w:r w:rsidRPr="002050B2">
      <w:rPr>
        <w:b/>
        <w:bCs/>
        <w:szCs w:val="16"/>
      </w:rPr>
      <w:fldChar w:fldCharType="end"/>
    </w:r>
    <w:r w:rsidRPr="002050B2">
      <w:rPr>
        <w:b/>
        <w:bCs/>
        <w:szCs w:val="16"/>
      </w:rPr>
      <w:t>/</w:t>
    </w:r>
    <w:r w:rsidRPr="002050B2">
      <w:rPr>
        <w:bCs/>
        <w:szCs w:val="16"/>
      </w:rPr>
      <w:fldChar w:fldCharType="begin"/>
    </w:r>
    <w:r w:rsidRPr="002050B2">
      <w:rPr>
        <w:bCs/>
        <w:szCs w:val="16"/>
      </w:rPr>
      <w:instrText>NUMPAGES</w:instrText>
    </w:r>
    <w:r w:rsidRPr="002050B2">
      <w:rPr>
        <w:bCs/>
        <w:szCs w:val="16"/>
      </w:rPr>
      <w:fldChar w:fldCharType="separate"/>
    </w:r>
    <w:r>
      <w:rPr>
        <w:bCs/>
        <w:noProof/>
        <w:szCs w:val="16"/>
      </w:rPr>
      <w:t>2</w:t>
    </w:r>
    <w:r w:rsidRPr="002050B2">
      <w:rPr>
        <w:bCs/>
        <w:szCs w:val="16"/>
      </w:rPr>
      <w:fldChar w:fldCharType="end"/>
    </w:r>
  </w:p>
  <w:p w:rsidR="007B34B8" w:rsidRPr="00141B26" w:rsidRDefault="007B34B8" w:rsidP="004A3FB4">
    <w:pPr>
      <w:pStyle w:val="Koptekst"/>
      <w:rPr>
        <w:b/>
      </w:rPr>
    </w:pPr>
    <w:r w:rsidRPr="002050B2">
      <w:t xml:space="preserve">Referentie: </w:t>
    </w:r>
    <w:r>
      <w:tab/>
    </w:r>
    <w:sdt>
      <w:sdtPr>
        <w:alias w:val="Onderwerp"/>
        <w:tag w:val=""/>
        <w:id w:val="11842806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2050B2">
          <w:t>&lt;Ref&gt;</w:t>
        </w:r>
      </w:sdtContent>
    </w:sdt>
    <w:r w:rsidRPr="002050B2">
      <w:t>-</w:t>
    </w:r>
    <w:r w:rsidRPr="002050B2">
      <w:rPr>
        <w:noProof/>
      </w:rPr>
      <w:fldChar w:fldCharType="begin"/>
    </w:r>
    <w:r w:rsidRPr="002050B2">
      <w:rPr>
        <w:noProof/>
      </w:rPr>
      <w:instrText xml:space="preserve"> REVNUM   \* MERGEFORMAT </w:instrText>
    </w:r>
    <w:r w:rsidRPr="002050B2">
      <w:rPr>
        <w:noProof/>
      </w:rPr>
      <w:fldChar w:fldCharType="separate"/>
    </w:r>
    <w:r>
      <w:rPr>
        <w:noProof/>
      </w:rPr>
      <w:t>1</w:t>
    </w:r>
    <w:r w:rsidRPr="002050B2">
      <w:rPr>
        <w:noProof/>
      </w:rPr>
      <w:fldChar w:fldCharType="end"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4B8" w:rsidRPr="002050B2" w:rsidRDefault="007B34B8" w:rsidP="004A3FB4">
    <w:pPr>
      <w:pStyle w:val="Voettekst"/>
      <w:rPr>
        <w:b/>
      </w:rPr>
    </w:pPr>
    <w:r w:rsidRPr="002050B2">
      <w:rPr>
        <w:b/>
      </w:rPr>
      <w:fldChar w:fldCharType="begin"/>
    </w:r>
    <w:r w:rsidRPr="002050B2">
      <w:rPr>
        <w:b/>
      </w:rPr>
      <w:instrText>PAGE</w:instrText>
    </w:r>
    <w:r w:rsidRPr="002050B2">
      <w:rPr>
        <w:b/>
      </w:rPr>
      <w:fldChar w:fldCharType="separate"/>
    </w:r>
    <w:r w:rsidR="00A248F3">
      <w:rPr>
        <w:b/>
        <w:noProof/>
      </w:rPr>
      <w:t>1</w:t>
    </w:r>
    <w:r w:rsidRPr="002050B2">
      <w:rPr>
        <w:b/>
      </w:rPr>
      <w:fldChar w:fldCharType="end"/>
    </w:r>
    <w:r w:rsidRPr="002050B2">
      <w:rPr>
        <w:b/>
      </w:rPr>
      <w:t>/</w:t>
    </w:r>
    <w:r w:rsidRPr="002050B2">
      <w:fldChar w:fldCharType="begin"/>
    </w:r>
    <w:r w:rsidRPr="002050B2">
      <w:instrText>NUMPAGES</w:instrText>
    </w:r>
    <w:r w:rsidRPr="002050B2">
      <w:fldChar w:fldCharType="separate"/>
    </w:r>
    <w:r w:rsidR="00A248F3">
      <w:rPr>
        <w:noProof/>
      </w:rPr>
      <w:t>1</w:t>
    </w:r>
    <w:r w:rsidRPr="002050B2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34B8" w:rsidRDefault="007B34B8" w:rsidP="004A3FB4">
      <w:r>
        <w:separator/>
      </w:r>
    </w:p>
  </w:footnote>
  <w:footnote w:type="continuationSeparator" w:id="0">
    <w:p w:rsidR="007B34B8" w:rsidRDefault="007B34B8" w:rsidP="004A3F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4B8" w:rsidRDefault="007B34B8" w:rsidP="004A3FB4">
    <w:pPr>
      <w:pStyle w:val="Koptekst"/>
    </w:pPr>
    <w:r>
      <w:rPr>
        <w:noProof/>
      </w:rPr>
      <w:drawing>
        <wp:anchor distT="0" distB="0" distL="114300" distR="114300" simplePos="0" relativeHeight="251695104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-434975</wp:posOffset>
          </wp:positionV>
          <wp:extent cx="7541747" cy="10668000"/>
          <wp:effectExtent l="0" t="0" r="2540" b="0"/>
          <wp:wrapNone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teck_volgvel_2019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876" cy="106851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4B8" w:rsidRDefault="007B34B8" w:rsidP="004A3FB4">
    <w:pPr>
      <w:pStyle w:val="Koptekst"/>
    </w:pPr>
    <w:r>
      <w:rPr>
        <w:noProof/>
      </w:rPr>
      <w:drawing>
        <wp:anchor distT="0" distB="0" distL="114300" distR="114300" simplePos="0" relativeHeight="25169408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51420" cy="10681682"/>
          <wp:effectExtent l="0" t="0" r="0" b="5715"/>
          <wp:wrapNone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teck_briefpapier_2019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420" cy="106816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ED686AF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5744A5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D1AEF3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7F4979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A0F9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4D850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1108F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5A876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6E820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AA0BE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4165DE"/>
    <w:multiLevelType w:val="hybridMultilevel"/>
    <w:tmpl w:val="9844F13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A610AA"/>
    <w:multiLevelType w:val="hybridMultilevel"/>
    <w:tmpl w:val="FC3E6FE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376669C"/>
    <w:multiLevelType w:val="hybridMultilevel"/>
    <w:tmpl w:val="58ECB416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7574744"/>
    <w:multiLevelType w:val="hybridMultilevel"/>
    <w:tmpl w:val="7E32A12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A32709"/>
    <w:multiLevelType w:val="hybridMultilevel"/>
    <w:tmpl w:val="6792C20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8B5B24"/>
    <w:multiLevelType w:val="hybridMultilevel"/>
    <w:tmpl w:val="8864E31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227DE8"/>
    <w:multiLevelType w:val="hybridMultilevel"/>
    <w:tmpl w:val="FEF80BF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6B005C"/>
    <w:multiLevelType w:val="hybridMultilevel"/>
    <w:tmpl w:val="484ACFD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602D5"/>
    <w:multiLevelType w:val="hybridMultilevel"/>
    <w:tmpl w:val="ABC8CD9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005E4A"/>
    <w:multiLevelType w:val="hybridMultilevel"/>
    <w:tmpl w:val="EA60295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E343F5"/>
    <w:multiLevelType w:val="hybridMultilevel"/>
    <w:tmpl w:val="A22629B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F5AEB"/>
    <w:multiLevelType w:val="hybridMultilevel"/>
    <w:tmpl w:val="87C412C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A330AD"/>
    <w:multiLevelType w:val="hybridMultilevel"/>
    <w:tmpl w:val="1FD21F6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BC4646"/>
    <w:multiLevelType w:val="hybridMultilevel"/>
    <w:tmpl w:val="43E8A82E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8779D3"/>
    <w:multiLevelType w:val="hybridMultilevel"/>
    <w:tmpl w:val="E05A863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1F4641"/>
    <w:multiLevelType w:val="hybridMultilevel"/>
    <w:tmpl w:val="EA3CA988"/>
    <w:lvl w:ilvl="0" w:tplc="2B907BEE">
      <w:start w:val="600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14788F"/>
    <w:multiLevelType w:val="multilevel"/>
    <w:tmpl w:val="FE64EF6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5BC02B28"/>
    <w:multiLevelType w:val="hybridMultilevel"/>
    <w:tmpl w:val="907EB73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922360"/>
    <w:multiLevelType w:val="hybridMultilevel"/>
    <w:tmpl w:val="B234E1D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1331CBB"/>
    <w:multiLevelType w:val="hybridMultilevel"/>
    <w:tmpl w:val="CD002CD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162838"/>
    <w:multiLevelType w:val="hybridMultilevel"/>
    <w:tmpl w:val="53BE1D7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262960"/>
    <w:multiLevelType w:val="hybridMultilevel"/>
    <w:tmpl w:val="23F8658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C15449"/>
    <w:multiLevelType w:val="hybridMultilevel"/>
    <w:tmpl w:val="5C14F8E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6CE3130"/>
    <w:multiLevelType w:val="hybridMultilevel"/>
    <w:tmpl w:val="1DBE56B2"/>
    <w:lvl w:ilvl="0" w:tplc="7408E372">
      <w:start w:val="1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585632"/>
    <w:multiLevelType w:val="hybridMultilevel"/>
    <w:tmpl w:val="C220C804"/>
    <w:lvl w:ilvl="0" w:tplc="31B4485E">
      <w:start w:val="24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DB490C"/>
    <w:multiLevelType w:val="multilevel"/>
    <w:tmpl w:val="0413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6" w15:restartNumberingAfterBreak="0">
    <w:nsid w:val="72D642FA"/>
    <w:multiLevelType w:val="hybridMultilevel"/>
    <w:tmpl w:val="412CAA3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621711"/>
    <w:multiLevelType w:val="hybridMultilevel"/>
    <w:tmpl w:val="20CC773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6"/>
  </w:num>
  <w:num w:numId="3">
    <w:abstractNumId w:val="26"/>
  </w:num>
  <w:num w:numId="4">
    <w:abstractNumId w:val="25"/>
  </w:num>
  <w:num w:numId="5">
    <w:abstractNumId w:val="26"/>
  </w:num>
  <w:num w:numId="6">
    <w:abstractNumId w:val="34"/>
  </w:num>
  <w:num w:numId="7">
    <w:abstractNumId w:val="26"/>
  </w:num>
  <w:num w:numId="8">
    <w:abstractNumId w:val="26"/>
  </w:num>
  <w:num w:numId="9">
    <w:abstractNumId w:val="26"/>
  </w:num>
  <w:num w:numId="10">
    <w:abstractNumId w:val="29"/>
  </w:num>
  <w:num w:numId="11">
    <w:abstractNumId w:val="17"/>
  </w:num>
  <w:num w:numId="12">
    <w:abstractNumId w:val="13"/>
  </w:num>
  <w:num w:numId="13">
    <w:abstractNumId w:val="24"/>
  </w:num>
  <w:num w:numId="14">
    <w:abstractNumId w:val="23"/>
  </w:num>
  <w:num w:numId="15">
    <w:abstractNumId w:val="37"/>
  </w:num>
  <w:num w:numId="16">
    <w:abstractNumId w:val="11"/>
  </w:num>
  <w:num w:numId="17">
    <w:abstractNumId w:val="20"/>
  </w:num>
  <w:num w:numId="18">
    <w:abstractNumId w:val="22"/>
  </w:num>
  <w:num w:numId="19">
    <w:abstractNumId w:val="18"/>
  </w:num>
  <w:num w:numId="20">
    <w:abstractNumId w:val="14"/>
  </w:num>
  <w:num w:numId="21">
    <w:abstractNumId w:val="16"/>
  </w:num>
  <w:num w:numId="22">
    <w:abstractNumId w:val="10"/>
  </w:num>
  <w:num w:numId="23">
    <w:abstractNumId w:val="27"/>
  </w:num>
  <w:num w:numId="24">
    <w:abstractNumId w:val="35"/>
  </w:num>
  <w:num w:numId="25">
    <w:abstractNumId w:val="33"/>
  </w:num>
  <w:num w:numId="26">
    <w:abstractNumId w:val="15"/>
  </w:num>
  <w:num w:numId="27">
    <w:abstractNumId w:val="31"/>
  </w:num>
  <w:num w:numId="28">
    <w:abstractNumId w:val="30"/>
  </w:num>
  <w:num w:numId="29">
    <w:abstractNumId w:val="36"/>
  </w:num>
  <w:num w:numId="30">
    <w:abstractNumId w:val="19"/>
  </w:num>
  <w:num w:numId="31">
    <w:abstractNumId w:val="21"/>
  </w:num>
  <w:num w:numId="32">
    <w:abstractNumId w:val="12"/>
  </w:num>
  <w:num w:numId="33">
    <w:abstractNumId w:val="32"/>
  </w:num>
  <w:num w:numId="34">
    <w:abstractNumId w:val="28"/>
  </w:num>
  <w:num w:numId="35">
    <w:abstractNumId w:val="9"/>
  </w:num>
  <w:num w:numId="36">
    <w:abstractNumId w:val="7"/>
  </w:num>
  <w:num w:numId="37">
    <w:abstractNumId w:val="6"/>
  </w:num>
  <w:num w:numId="38">
    <w:abstractNumId w:val="5"/>
  </w:num>
  <w:num w:numId="39">
    <w:abstractNumId w:val="4"/>
  </w:num>
  <w:num w:numId="40">
    <w:abstractNumId w:val="8"/>
  </w:num>
  <w:num w:numId="41">
    <w:abstractNumId w:val="3"/>
  </w:num>
  <w:num w:numId="42">
    <w:abstractNumId w:val="2"/>
  </w:num>
  <w:num w:numId="43">
    <w:abstractNumId w:val="1"/>
  </w:num>
  <w:num w:numId="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0B2"/>
    <w:rsid w:val="000232D2"/>
    <w:rsid w:val="0002394D"/>
    <w:rsid w:val="00026A2A"/>
    <w:rsid w:val="00031F7D"/>
    <w:rsid w:val="00042E32"/>
    <w:rsid w:val="00043AAA"/>
    <w:rsid w:val="0005237F"/>
    <w:rsid w:val="000705B9"/>
    <w:rsid w:val="000705BA"/>
    <w:rsid w:val="00073812"/>
    <w:rsid w:val="00083C3E"/>
    <w:rsid w:val="00090D9C"/>
    <w:rsid w:val="00093267"/>
    <w:rsid w:val="00094B84"/>
    <w:rsid w:val="000A4CB4"/>
    <w:rsid w:val="000B0AD2"/>
    <w:rsid w:val="000C345D"/>
    <w:rsid w:val="000C39C2"/>
    <w:rsid w:val="000C55BA"/>
    <w:rsid w:val="000C587A"/>
    <w:rsid w:val="000D2F33"/>
    <w:rsid w:val="000D3699"/>
    <w:rsid w:val="000E2E65"/>
    <w:rsid w:val="000F08B2"/>
    <w:rsid w:val="000F5A98"/>
    <w:rsid w:val="001135D0"/>
    <w:rsid w:val="001214F4"/>
    <w:rsid w:val="00130592"/>
    <w:rsid w:val="00133C19"/>
    <w:rsid w:val="00137E5A"/>
    <w:rsid w:val="00141B26"/>
    <w:rsid w:val="00161189"/>
    <w:rsid w:val="00165C3C"/>
    <w:rsid w:val="00167D1C"/>
    <w:rsid w:val="00180C37"/>
    <w:rsid w:val="001875D7"/>
    <w:rsid w:val="00187654"/>
    <w:rsid w:val="001921E6"/>
    <w:rsid w:val="001932F0"/>
    <w:rsid w:val="001A6B25"/>
    <w:rsid w:val="001C6C5A"/>
    <w:rsid w:val="001D5895"/>
    <w:rsid w:val="001E0E94"/>
    <w:rsid w:val="001F30A8"/>
    <w:rsid w:val="001F5B5D"/>
    <w:rsid w:val="002012DB"/>
    <w:rsid w:val="00204291"/>
    <w:rsid w:val="002050B2"/>
    <w:rsid w:val="002112C5"/>
    <w:rsid w:val="00211EF7"/>
    <w:rsid w:val="00212A35"/>
    <w:rsid w:val="0022490B"/>
    <w:rsid w:val="00234C87"/>
    <w:rsid w:val="00243741"/>
    <w:rsid w:val="00247570"/>
    <w:rsid w:val="00252B5C"/>
    <w:rsid w:val="00257674"/>
    <w:rsid w:val="00260287"/>
    <w:rsid w:val="00260C5F"/>
    <w:rsid w:val="00263631"/>
    <w:rsid w:val="0026546B"/>
    <w:rsid w:val="0026559E"/>
    <w:rsid w:val="0027146E"/>
    <w:rsid w:val="00293AAF"/>
    <w:rsid w:val="00297E66"/>
    <w:rsid w:val="002A0DE4"/>
    <w:rsid w:val="002A415A"/>
    <w:rsid w:val="002B040D"/>
    <w:rsid w:val="002C0320"/>
    <w:rsid w:val="002C5482"/>
    <w:rsid w:val="002E0DB2"/>
    <w:rsid w:val="002F0970"/>
    <w:rsid w:val="002F2F2E"/>
    <w:rsid w:val="003019AD"/>
    <w:rsid w:val="00307ECF"/>
    <w:rsid w:val="003166B3"/>
    <w:rsid w:val="003265B4"/>
    <w:rsid w:val="00336A78"/>
    <w:rsid w:val="00345B47"/>
    <w:rsid w:val="00361499"/>
    <w:rsid w:val="003674F3"/>
    <w:rsid w:val="003738AC"/>
    <w:rsid w:val="00391051"/>
    <w:rsid w:val="003B09ED"/>
    <w:rsid w:val="003C0EEC"/>
    <w:rsid w:val="003C3856"/>
    <w:rsid w:val="003C4A90"/>
    <w:rsid w:val="003D1503"/>
    <w:rsid w:val="003D2B36"/>
    <w:rsid w:val="003E4CFA"/>
    <w:rsid w:val="00412B4C"/>
    <w:rsid w:val="00424A72"/>
    <w:rsid w:val="004467BF"/>
    <w:rsid w:val="0045356F"/>
    <w:rsid w:val="00454944"/>
    <w:rsid w:val="00456F35"/>
    <w:rsid w:val="00470280"/>
    <w:rsid w:val="00491C52"/>
    <w:rsid w:val="0049732C"/>
    <w:rsid w:val="00497FE3"/>
    <w:rsid w:val="004A3FB4"/>
    <w:rsid w:val="004C604E"/>
    <w:rsid w:val="004E2599"/>
    <w:rsid w:val="004E4DEB"/>
    <w:rsid w:val="004F2407"/>
    <w:rsid w:val="00510EC2"/>
    <w:rsid w:val="00512583"/>
    <w:rsid w:val="0051356A"/>
    <w:rsid w:val="00514D1E"/>
    <w:rsid w:val="00524C89"/>
    <w:rsid w:val="0052714D"/>
    <w:rsid w:val="00531791"/>
    <w:rsid w:val="00551C3F"/>
    <w:rsid w:val="005600F3"/>
    <w:rsid w:val="00572199"/>
    <w:rsid w:val="0058528D"/>
    <w:rsid w:val="00597A83"/>
    <w:rsid w:val="005B167D"/>
    <w:rsid w:val="005B75AC"/>
    <w:rsid w:val="005D2E1F"/>
    <w:rsid w:val="005F743E"/>
    <w:rsid w:val="00603CBF"/>
    <w:rsid w:val="006166EA"/>
    <w:rsid w:val="00632FE0"/>
    <w:rsid w:val="00634D61"/>
    <w:rsid w:val="006523E3"/>
    <w:rsid w:val="00652812"/>
    <w:rsid w:val="006712BA"/>
    <w:rsid w:val="00676ADC"/>
    <w:rsid w:val="00676FF9"/>
    <w:rsid w:val="0068367F"/>
    <w:rsid w:val="00696CD5"/>
    <w:rsid w:val="006A1755"/>
    <w:rsid w:val="006A2719"/>
    <w:rsid w:val="006A49F4"/>
    <w:rsid w:val="006B76BF"/>
    <w:rsid w:val="006C0717"/>
    <w:rsid w:val="006C42C3"/>
    <w:rsid w:val="006C57D1"/>
    <w:rsid w:val="006C662E"/>
    <w:rsid w:val="006D1DDA"/>
    <w:rsid w:val="006E33C0"/>
    <w:rsid w:val="006F7FE9"/>
    <w:rsid w:val="00704559"/>
    <w:rsid w:val="00706FAE"/>
    <w:rsid w:val="00711AA0"/>
    <w:rsid w:val="00733813"/>
    <w:rsid w:val="00733D6E"/>
    <w:rsid w:val="00740BAD"/>
    <w:rsid w:val="00743204"/>
    <w:rsid w:val="007441C8"/>
    <w:rsid w:val="0074666F"/>
    <w:rsid w:val="0075291F"/>
    <w:rsid w:val="007542C7"/>
    <w:rsid w:val="0075459A"/>
    <w:rsid w:val="00763955"/>
    <w:rsid w:val="007670F3"/>
    <w:rsid w:val="00771FB3"/>
    <w:rsid w:val="00772F20"/>
    <w:rsid w:val="00776396"/>
    <w:rsid w:val="0077668A"/>
    <w:rsid w:val="00777B41"/>
    <w:rsid w:val="007820D1"/>
    <w:rsid w:val="0078251F"/>
    <w:rsid w:val="0078354A"/>
    <w:rsid w:val="00797C3E"/>
    <w:rsid w:val="007A3E29"/>
    <w:rsid w:val="007B113F"/>
    <w:rsid w:val="007B34B8"/>
    <w:rsid w:val="007B484A"/>
    <w:rsid w:val="007B7C68"/>
    <w:rsid w:val="007C218B"/>
    <w:rsid w:val="007D690C"/>
    <w:rsid w:val="007E590E"/>
    <w:rsid w:val="007F16F0"/>
    <w:rsid w:val="007F3FE0"/>
    <w:rsid w:val="008255D5"/>
    <w:rsid w:val="00832B30"/>
    <w:rsid w:val="00833221"/>
    <w:rsid w:val="00834CE6"/>
    <w:rsid w:val="008401AA"/>
    <w:rsid w:val="008456EA"/>
    <w:rsid w:val="00845E09"/>
    <w:rsid w:val="00846280"/>
    <w:rsid w:val="00850FCF"/>
    <w:rsid w:val="00854966"/>
    <w:rsid w:val="00880004"/>
    <w:rsid w:val="00886ECE"/>
    <w:rsid w:val="0089211B"/>
    <w:rsid w:val="00892AB0"/>
    <w:rsid w:val="008A0129"/>
    <w:rsid w:val="008A229D"/>
    <w:rsid w:val="008A27A0"/>
    <w:rsid w:val="008A3B14"/>
    <w:rsid w:val="008B4331"/>
    <w:rsid w:val="008B6EB7"/>
    <w:rsid w:val="008C5914"/>
    <w:rsid w:val="008D24F5"/>
    <w:rsid w:val="008D3094"/>
    <w:rsid w:val="008E67E7"/>
    <w:rsid w:val="008E7D4A"/>
    <w:rsid w:val="008F5B64"/>
    <w:rsid w:val="00903A8F"/>
    <w:rsid w:val="00906A08"/>
    <w:rsid w:val="00917DEF"/>
    <w:rsid w:val="00917FDE"/>
    <w:rsid w:val="00933770"/>
    <w:rsid w:val="009373BC"/>
    <w:rsid w:val="0095305C"/>
    <w:rsid w:val="0095719A"/>
    <w:rsid w:val="00966DD8"/>
    <w:rsid w:val="009672A5"/>
    <w:rsid w:val="00973912"/>
    <w:rsid w:val="00974289"/>
    <w:rsid w:val="00974CA7"/>
    <w:rsid w:val="0098651B"/>
    <w:rsid w:val="009965AD"/>
    <w:rsid w:val="009971D4"/>
    <w:rsid w:val="009A360E"/>
    <w:rsid w:val="009B682D"/>
    <w:rsid w:val="009C747B"/>
    <w:rsid w:val="009D0D8D"/>
    <w:rsid w:val="009D1E9E"/>
    <w:rsid w:val="009D54CD"/>
    <w:rsid w:val="009D7003"/>
    <w:rsid w:val="009F6B0A"/>
    <w:rsid w:val="00A016A3"/>
    <w:rsid w:val="00A02092"/>
    <w:rsid w:val="00A11A84"/>
    <w:rsid w:val="00A15A2E"/>
    <w:rsid w:val="00A232B1"/>
    <w:rsid w:val="00A23634"/>
    <w:rsid w:val="00A248F3"/>
    <w:rsid w:val="00A25CC1"/>
    <w:rsid w:val="00A46A92"/>
    <w:rsid w:val="00A51F67"/>
    <w:rsid w:val="00A5473B"/>
    <w:rsid w:val="00A5647F"/>
    <w:rsid w:val="00A668CD"/>
    <w:rsid w:val="00A73518"/>
    <w:rsid w:val="00A7464E"/>
    <w:rsid w:val="00A752EE"/>
    <w:rsid w:val="00AB364E"/>
    <w:rsid w:val="00AD0535"/>
    <w:rsid w:val="00AE454D"/>
    <w:rsid w:val="00AE782D"/>
    <w:rsid w:val="00AF0018"/>
    <w:rsid w:val="00AF0740"/>
    <w:rsid w:val="00AF27F7"/>
    <w:rsid w:val="00AF4CE0"/>
    <w:rsid w:val="00AF7E86"/>
    <w:rsid w:val="00B0356C"/>
    <w:rsid w:val="00B17A22"/>
    <w:rsid w:val="00B20201"/>
    <w:rsid w:val="00B23FEF"/>
    <w:rsid w:val="00B26DBC"/>
    <w:rsid w:val="00B32140"/>
    <w:rsid w:val="00B348BB"/>
    <w:rsid w:val="00B3635D"/>
    <w:rsid w:val="00B4089D"/>
    <w:rsid w:val="00B42EE6"/>
    <w:rsid w:val="00B47E99"/>
    <w:rsid w:val="00B5108E"/>
    <w:rsid w:val="00B52AA2"/>
    <w:rsid w:val="00B64E34"/>
    <w:rsid w:val="00B6698B"/>
    <w:rsid w:val="00BA3CE1"/>
    <w:rsid w:val="00BB011F"/>
    <w:rsid w:val="00BC2748"/>
    <w:rsid w:val="00BD1E88"/>
    <w:rsid w:val="00BD4BC8"/>
    <w:rsid w:val="00BD4BEE"/>
    <w:rsid w:val="00BD7509"/>
    <w:rsid w:val="00BF27A9"/>
    <w:rsid w:val="00BF5B95"/>
    <w:rsid w:val="00BF5DA8"/>
    <w:rsid w:val="00C03A9D"/>
    <w:rsid w:val="00C05702"/>
    <w:rsid w:val="00C1143B"/>
    <w:rsid w:val="00C13945"/>
    <w:rsid w:val="00C1449A"/>
    <w:rsid w:val="00C155E0"/>
    <w:rsid w:val="00C21D99"/>
    <w:rsid w:val="00C22896"/>
    <w:rsid w:val="00C22967"/>
    <w:rsid w:val="00C316EC"/>
    <w:rsid w:val="00C42FDB"/>
    <w:rsid w:val="00C468D2"/>
    <w:rsid w:val="00C56EEC"/>
    <w:rsid w:val="00C60893"/>
    <w:rsid w:val="00C674B2"/>
    <w:rsid w:val="00C72A64"/>
    <w:rsid w:val="00C7326F"/>
    <w:rsid w:val="00C73892"/>
    <w:rsid w:val="00C866D8"/>
    <w:rsid w:val="00C92196"/>
    <w:rsid w:val="00C935EF"/>
    <w:rsid w:val="00C9644A"/>
    <w:rsid w:val="00CA0DC0"/>
    <w:rsid w:val="00CA5F31"/>
    <w:rsid w:val="00CB074F"/>
    <w:rsid w:val="00CB4F68"/>
    <w:rsid w:val="00CC3E83"/>
    <w:rsid w:val="00CC7440"/>
    <w:rsid w:val="00CE3DA9"/>
    <w:rsid w:val="00CE6F88"/>
    <w:rsid w:val="00CF2834"/>
    <w:rsid w:val="00CF42EE"/>
    <w:rsid w:val="00D039D3"/>
    <w:rsid w:val="00D10822"/>
    <w:rsid w:val="00D22817"/>
    <w:rsid w:val="00D32224"/>
    <w:rsid w:val="00D514B2"/>
    <w:rsid w:val="00D5150B"/>
    <w:rsid w:val="00D51EBF"/>
    <w:rsid w:val="00D60649"/>
    <w:rsid w:val="00D71C58"/>
    <w:rsid w:val="00D80D87"/>
    <w:rsid w:val="00D82950"/>
    <w:rsid w:val="00D92728"/>
    <w:rsid w:val="00D97ABB"/>
    <w:rsid w:val="00DC043A"/>
    <w:rsid w:val="00DD070B"/>
    <w:rsid w:val="00DD7F70"/>
    <w:rsid w:val="00DE11C2"/>
    <w:rsid w:val="00DF0540"/>
    <w:rsid w:val="00DF7184"/>
    <w:rsid w:val="00E336E0"/>
    <w:rsid w:val="00E41FA0"/>
    <w:rsid w:val="00E4448B"/>
    <w:rsid w:val="00E57E87"/>
    <w:rsid w:val="00E627FF"/>
    <w:rsid w:val="00E63221"/>
    <w:rsid w:val="00E64436"/>
    <w:rsid w:val="00E66D6C"/>
    <w:rsid w:val="00E725E7"/>
    <w:rsid w:val="00E74F59"/>
    <w:rsid w:val="00E80E8A"/>
    <w:rsid w:val="00E9502C"/>
    <w:rsid w:val="00E972CB"/>
    <w:rsid w:val="00EA2910"/>
    <w:rsid w:val="00EA2E6A"/>
    <w:rsid w:val="00EB343C"/>
    <w:rsid w:val="00EC704D"/>
    <w:rsid w:val="00ED00F2"/>
    <w:rsid w:val="00ED4248"/>
    <w:rsid w:val="00EE10FA"/>
    <w:rsid w:val="00F011B0"/>
    <w:rsid w:val="00F0171E"/>
    <w:rsid w:val="00F03627"/>
    <w:rsid w:val="00F128BE"/>
    <w:rsid w:val="00F216F9"/>
    <w:rsid w:val="00F23DAC"/>
    <w:rsid w:val="00F25D41"/>
    <w:rsid w:val="00F30B47"/>
    <w:rsid w:val="00F418E4"/>
    <w:rsid w:val="00F4295D"/>
    <w:rsid w:val="00F449CF"/>
    <w:rsid w:val="00F5744A"/>
    <w:rsid w:val="00F642D3"/>
    <w:rsid w:val="00F67F67"/>
    <w:rsid w:val="00F72B37"/>
    <w:rsid w:val="00F75C5C"/>
    <w:rsid w:val="00F80605"/>
    <w:rsid w:val="00F8545F"/>
    <w:rsid w:val="00F96BB8"/>
    <w:rsid w:val="00FA4E2E"/>
    <w:rsid w:val="00FA68C2"/>
    <w:rsid w:val="00FB5993"/>
    <w:rsid w:val="00FB6FA7"/>
    <w:rsid w:val="00FC55A7"/>
    <w:rsid w:val="00FD60C8"/>
    <w:rsid w:val="00FE0579"/>
    <w:rsid w:val="00FF3436"/>
    <w:rsid w:val="00FF444A"/>
    <w:rsid w:val="00FF5E46"/>
    <w:rsid w:val="00FF630B"/>
    <w:rsid w:val="00FF7E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0774790A-2079-48BD-BF59-22A98F57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4A3FB4"/>
    <w:pPr>
      <w:widowControl w:val="0"/>
      <w:autoSpaceDE w:val="0"/>
      <w:autoSpaceDN w:val="0"/>
      <w:adjustRightInd w:val="0"/>
      <w:spacing w:after="0"/>
    </w:pPr>
    <w:rPr>
      <w:rFonts w:cs="Arial"/>
      <w:sz w:val="20"/>
      <w:szCs w:val="20"/>
    </w:rPr>
  </w:style>
  <w:style w:type="paragraph" w:styleId="Kop1">
    <w:name w:val="heading 1"/>
    <w:basedOn w:val="Standaard"/>
    <w:next w:val="Standaard"/>
    <w:link w:val="Kop1Char"/>
    <w:qFormat/>
    <w:rsid w:val="005F743E"/>
    <w:pPr>
      <w:spacing w:before="40" w:after="40"/>
      <w:outlineLvl w:val="0"/>
    </w:pPr>
    <w:rPr>
      <w:b/>
      <w:color w:val="E6007E"/>
      <w:sz w:val="48"/>
      <w:szCs w:val="52"/>
    </w:rPr>
  </w:style>
  <w:style w:type="paragraph" w:styleId="Kop2">
    <w:name w:val="heading 2"/>
    <w:basedOn w:val="Standaard"/>
    <w:next w:val="Standaard"/>
    <w:link w:val="Kop2Char"/>
    <w:unhideWhenUsed/>
    <w:qFormat/>
    <w:rsid w:val="00B23FEF"/>
    <w:pPr>
      <w:keepNext/>
      <w:keepLines/>
      <w:numPr>
        <w:ilvl w:val="1"/>
        <w:numId w:val="1"/>
      </w:numPr>
      <w:spacing w:line="240" w:lineRule="auto"/>
      <w:ind w:left="567" w:hanging="567"/>
      <w:outlineLvl w:val="1"/>
    </w:pPr>
    <w:rPr>
      <w:rFonts w:ascii="Calibri" w:eastAsiaTheme="majorEastAsia" w:hAnsi="Calibri"/>
      <w:b/>
      <w:bCs/>
      <w:color w:val="225171"/>
      <w:sz w:val="24"/>
    </w:rPr>
  </w:style>
  <w:style w:type="paragraph" w:styleId="Kop3">
    <w:name w:val="heading 3"/>
    <w:basedOn w:val="Standaard"/>
    <w:next w:val="Standaard"/>
    <w:link w:val="Kop3Char"/>
    <w:unhideWhenUsed/>
    <w:qFormat/>
    <w:rsid w:val="005F743E"/>
    <w:pPr>
      <w:keepNext/>
      <w:keepLines/>
      <w:numPr>
        <w:ilvl w:val="2"/>
        <w:numId w:val="1"/>
      </w:numPr>
      <w:spacing w:before="200" w:line="240" w:lineRule="auto"/>
      <w:outlineLvl w:val="2"/>
    </w:pPr>
    <w:rPr>
      <w:rFonts w:ascii="Calibri" w:eastAsiaTheme="majorEastAsia" w:hAnsi="Calibri" w:cstheme="majorBidi"/>
      <w:b/>
      <w:bCs/>
      <w:color w:val="225171"/>
    </w:rPr>
  </w:style>
  <w:style w:type="paragraph" w:styleId="Kop4">
    <w:name w:val="heading 4"/>
    <w:basedOn w:val="Standaard"/>
    <w:next w:val="Standaard"/>
    <w:link w:val="Kop4Char"/>
    <w:unhideWhenUsed/>
    <w:qFormat/>
    <w:rsid w:val="005F743E"/>
    <w:pPr>
      <w:keepNext/>
      <w:keepLines/>
      <w:numPr>
        <w:ilvl w:val="3"/>
        <w:numId w:val="1"/>
      </w:numPr>
      <w:spacing w:before="200" w:line="240" w:lineRule="auto"/>
      <w:ind w:left="862" w:hanging="862"/>
      <w:outlineLvl w:val="3"/>
    </w:pPr>
    <w:rPr>
      <w:rFonts w:ascii="Calibri" w:eastAsiaTheme="majorEastAsia" w:hAnsi="Calibri" w:cstheme="majorBidi"/>
      <w:b/>
      <w:bCs/>
      <w:i/>
      <w:iCs/>
      <w:color w:val="225171"/>
    </w:rPr>
  </w:style>
  <w:style w:type="paragraph" w:styleId="Kop5">
    <w:name w:val="heading 5"/>
    <w:basedOn w:val="Standaard"/>
    <w:next w:val="Standaard"/>
    <w:link w:val="Kop5Char"/>
    <w:unhideWhenUsed/>
    <w:qFormat/>
    <w:rsid w:val="005F743E"/>
    <w:pPr>
      <w:keepNext/>
      <w:keepLines/>
      <w:numPr>
        <w:ilvl w:val="4"/>
        <w:numId w:val="1"/>
      </w:numPr>
      <w:spacing w:before="200"/>
      <w:outlineLvl w:val="4"/>
    </w:pPr>
    <w:rPr>
      <w:rFonts w:eastAsiaTheme="majorEastAsia" w:cstheme="majorBidi"/>
      <w:color w:val="225171"/>
    </w:rPr>
  </w:style>
  <w:style w:type="paragraph" w:styleId="Kop6">
    <w:name w:val="heading 6"/>
    <w:basedOn w:val="Standaard"/>
    <w:next w:val="Standaard"/>
    <w:link w:val="Kop6Char"/>
    <w:unhideWhenUsed/>
    <w:qFormat/>
    <w:rsid w:val="005F743E"/>
    <w:pPr>
      <w:keepNext/>
      <w:keepLines/>
      <w:numPr>
        <w:ilvl w:val="5"/>
        <w:numId w:val="1"/>
      </w:numPr>
      <w:spacing w:before="200"/>
      <w:outlineLvl w:val="5"/>
    </w:pPr>
    <w:rPr>
      <w:rFonts w:eastAsiaTheme="majorEastAsia" w:cstheme="majorBidi"/>
      <w:i/>
      <w:iCs/>
      <w:color w:val="225171"/>
    </w:rPr>
  </w:style>
  <w:style w:type="paragraph" w:styleId="Kop7">
    <w:name w:val="heading 7"/>
    <w:basedOn w:val="Standaard"/>
    <w:next w:val="Standaard"/>
    <w:link w:val="Kop7Char"/>
    <w:semiHidden/>
    <w:unhideWhenUsed/>
    <w:rsid w:val="00CE6F88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semiHidden/>
    <w:unhideWhenUsed/>
    <w:qFormat/>
    <w:rsid w:val="00CE6F88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363636" w:themeColor="text1" w:themeTint="C9"/>
    </w:rPr>
  </w:style>
  <w:style w:type="paragraph" w:styleId="Kop9">
    <w:name w:val="heading 9"/>
    <w:basedOn w:val="Standaard"/>
    <w:next w:val="Standaard"/>
    <w:link w:val="Kop9Char"/>
    <w:semiHidden/>
    <w:unhideWhenUsed/>
    <w:qFormat/>
    <w:rsid w:val="00CE6F88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363636" w:themeColor="text1" w:themeTint="C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89211B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89211B"/>
  </w:style>
  <w:style w:type="paragraph" w:styleId="Voettekst">
    <w:name w:val="footer"/>
    <w:basedOn w:val="Standaard"/>
    <w:link w:val="VoettekstChar"/>
    <w:uiPriority w:val="99"/>
    <w:unhideWhenUsed/>
    <w:rsid w:val="0089211B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89211B"/>
  </w:style>
  <w:style w:type="paragraph" w:styleId="Ballontekst">
    <w:name w:val="Balloon Text"/>
    <w:basedOn w:val="Standaard"/>
    <w:link w:val="BallontekstChar"/>
    <w:uiPriority w:val="99"/>
    <w:semiHidden/>
    <w:unhideWhenUsed/>
    <w:rsid w:val="008D24F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D24F5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rsid w:val="00BD7509"/>
    <w:pPr>
      <w:ind w:left="720"/>
      <w:contextualSpacing/>
    </w:pPr>
  </w:style>
  <w:style w:type="character" w:customStyle="1" w:styleId="Kop1Char">
    <w:name w:val="Kop 1 Char"/>
    <w:basedOn w:val="Standaardalinea-lettertype"/>
    <w:link w:val="Kop1"/>
    <w:rsid w:val="005F743E"/>
    <w:rPr>
      <w:rFonts w:cs="Arial"/>
      <w:b/>
      <w:color w:val="E6007E"/>
      <w:sz w:val="48"/>
      <w:szCs w:val="52"/>
    </w:rPr>
  </w:style>
  <w:style w:type="character" w:customStyle="1" w:styleId="Kop2Char">
    <w:name w:val="Kop 2 Char"/>
    <w:basedOn w:val="Standaardalinea-lettertype"/>
    <w:link w:val="Kop2"/>
    <w:rsid w:val="00B23FEF"/>
    <w:rPr>
      <w:rFonts w:ascii="Calibri" w:eastAsiaTheme="majorEastAsia" w:hAnsi="Calibri" w:cs="Arial"/>
      <w:b/>
      <w:bCs/>
      <w:color w:val="225171"/>
      <w:sz w:val="24"/>
      <w:szCs w:val="20"/>
    </w:rPr>
  </w:style>
  <w:style w:type="paragraph" w:styleId="Geenafstand">
    <w:name w:val="No Spacing"/>
    <w:uiPriority w:val="1"/>
    <w:rsid w:val="005600F3"/>
    <w:pPr>
      <w:spacing w:after="0" w:line="240" w:lineRule="auto"/>
    </w:pPr>
  </w:style>
  <w:style w:type="character" w:customStyle="1" w:styleId="Kop3Char">
    <w:name w:val="Kop 3 Char"/>
    <w:basedOn w:val="Standaardalinea-lettertype"/>
    <w:link w:val="Kop3"/>
    <w:rsid w:val="005F743E"/>
    <w:rPr>
      <w:rFonts w:ascii="Calibri" w:eastAsiaTheme="majorEastAsia" w:hAnsi="Calibri" w:cstheme="majorBidi"/>
      <w:b/>
      <w:bCs/>
      <w:color w:val="225171"/>
      <w:sz w:val="20"/>
      <w:szCs w:val="20"/>
    </w:rPr>
  </w:style>
  <w:style w:type="table" w:styleId="Tabelraster">
    <w:name w:val="Table Grid"/>
    <w:basedOn w:val="Standaardtabel"/>
    <w:uiPriority w:val="59"/>
    <w:rsid w:val="00FF5E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4Char">
    <w:name w:val="Kop 4 Char"/>
    <w:basedOn w:val="Standaardalinea-lettertype"/>
    <w:link w:val="Kop4"/>
    <w:rsid w:val="005F743E"/>
    <w:rPr>
      <w:rFonts w:ascii="Calibri" w:eastAsiaTheme="majorEastAsia" w:hAnsi="Calibri" w:cstheme="majorBidi"/>
      <w:b/>
      <w:bCs/>
      <w:i/>
      <w:iCs/>
      <w:color w:val="225171"/>
      <w:sz w:val="20"/>
      <w:szCs w:val="20"/>
    </w:rPr>
  </w:style>
  <w:style w:type="paragraph" w:styleId="Inhopg1">
    <w:name w:val="toc 1"/>
    <w:basedOn w:val="Standaard"/>
    <w:next w:val="Standaard"/>
    <w:link w:val="Inhopg1Char"/>
    <w:autoRedefine/>
    <w:uiPriority w:val="39"/>
    <w:unhideWhenUsed/>
    <w:rsid w:val="00850FCF"/>
    <w:pPr>
      <w:tabs>
        <w:tab w:val="left" w:pos="373"/>
        <w:tab w:val="right" w:leader="dot" w:pos="5670"/>
      </w:tabs>
      <w:spacing w:before="40" w:after="40"/>
    </w:pPr>
    <w:rPr>
      <w:b/>
      <w:noProof/>
    </w:rPr>
  </w:style>
  <w:style w:type="paragraph" w:styleId="Inhopg2">
    <w:name w:val="toc 2"/>
    <w:basedOn w:val="Standaard"/>
    <w:next w:val="Standaard"/>
    <w:autoRedefine/>
    <w:uiPriority w:val="39"/>
    <w:unhideWhenUsed/>
    <w:rsid w:val="008F5B64"/>
    <w:pPr>
      <w:ind w:left="220"/>
    </w:pPr>
    <w:rPr>
      <w:b/>
    </w:rPr>
  </w:style>
  <w:style w:type="paragraph" w:styleId="Inhopg3">
    <w:name w:val="toc 3"/>
    <w:basedOn w:val="Standaard"/>
    <w:next w:val="Standaard"/>
    <w:autoRedefine/>
    <w:uiPriority w:val="39"/>
    <w:unhideWhenUsed/>
    <w:rsid w:val="008F5B64"/>
    <w:pPr>
      <w:ind w:left="440"/>
    </w:pPr>
  </w:style>
  <w:style w:type="character" w:styleId="Hyperlink">
    <w:name w:val="Hyperlink"/>
    <w:basedOn w:val="Standaardalinea-lettertype"/>
    <w:uiPriority w:val="99"/>
    <w:unhideWhenUsed/>
    <w:rsid w:val="008F5B64"/>
    <w:rPr>
      <w:color w:val="0000FF" w:themeColor="hyperlink"/>
      <w:u w:val="single"/>
    </w:rPr>
  </w:style>
  <w:style w:type="character" w:customStyle="1" w:styleId="Kop5Char">
    <w:name w:val="Kop 5 Char"/>
    <w:basedOn w:val="Standaardalinea-lettertype"/>
    <w:link w:val="Kop5"/>
    <w:rsid w:val="005F743E"/>
    <w:rPr>
      <w:rFonts w:eastAsiaTheme="majorEastAsia" w:cstheme="majorBidi"/>
      <w:color w:val="225171"/>
      <w:sz w:val="20"/>
      <w:szCs w:val="20"/>
    </w:rPr>
  </w:style>
  <w:style w:type="character" w:customStyle="1" w:styleId="Kop6Char">
    <w:name w:val="Kop 6 Char"/>
    <w:basedOn w:val="Standaardalinea-lettertype"/>
    <w:link w:val="Kop6"/>
    <w:rsid w:val="005F743E"/>
    <w:rPr>
      <w:rFonts w:eastAsiaTheme="majorEastAsia" w:cstheme="majorBidi"/>
      <w:i/>
      <w:iCs/>
      <w:color w:val="225171"/>
      <w:sz w:val="20"/>
      <w:szCs w:val="20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E6F8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E6F88"/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E6F88"/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  <w:style w:type="paragraph" w:customStyle="1" w:styleId="TekstVakAdres">
    <w:name w:val="TekstVakAdres"/>
    <w:basedOn w:val="Standaard"/>
    <w:rsid w:val="00BA3CE1"/>
    <w:pPr>
      <w:spacing w:after="60"/>
    </w:pPr>
    <w:rPr>
      <w:rFonts w:eastAsia="Times New Roman"/>
      <w:spacing w:val="6"/>
      <w:sz w:val="13"/>
      <w:szCs w:val="18"/>
      <w:lang w:eastAsia="en-US"/>
    </w:rPr>
  </w:style>
  <w:style w:type="paragraph" w:customStyle="1" w:styleId="TekstvakBruins">
    <w:name w:val="TekstvakBruins"/>
    <w:basedOn w:val="Standaard"/>
    <w:rsid w:val="00BA3CE1"/>
    <w:pPr>
      <w:spacing w:after="60"/>
    </w:pPr>
    <w:rPr>
      <w:rFonts w:eastAsia="Times New Roman"/>
      <w:spacing w:val="10"/>
      <w:sz w:val="13"/>
      <w:szCs w:val="18"/>
      <w:lang w:eastAsia="en-US"/>
    </w:rPr>
  </w:style>
  <w:style w:type="paragraph" w:styleId="Titel">
    <w:name w:val="Title"/>
    <w:basedOn w:val="Standaard"/>
    <w:link w:val="TitelChar"/>
    <w:rsid w:val="00846280"/>
    <w:pPr>
      <w:spacing w:before="40" w:after="40"/>
    </w:pPr>
    <w:rPr>
      <w:color w:val="732347"/>
      <w:sz w:val="48"/>
      <w:szCs w:val="52"/>
    </w:rPr>
  </w:style>
  <w:style w:type="character" w:customStyle="1" w:styleId="TitelChar">
    <w:name w:val="Titel Char"/>
    <w:basedOn w:val="Standaardalinea-lettertype"/>
    <w:link w:val="Titel"/>
    <w:rsid w:val="00846280"/>
    <w:rPr>
      <w:rFonts w:ascii="Arial" w:hAnsi="Arial" w:cs="Arial"/>
      <w:color w:val="732347"/>
      <w:sz w:val="48"/>
      <w:szCs w:val="52"/>
    </w:rPr>
  </w:style>
  <w:style w:type="paragraph" w:customStyle="1" w:styleId="Infoblok">
    <w:name w:val="Infoblok"/>
    <w:basedOn w:val="Standaard"/>
    <w:rsid w:val="00BA3CE1"/>
    <w:rPr>
      <w:rFonts w:eastAsia="Times New Roman"/>
      <w:spacing w:val="6"/>
      <w:sz w:val="18"/>
      <w:szCs w:val="18"/>
    </w:rPr>
  </w:style>
  <w:style w:type="paragraph" w:customStyle="1" w:styleId="InfoblokBV">
    <w:name w:val="Infoblok BV"/>
    <w:basedOn w:val="Infoblok"/>
    <w:next w:val="Infoblok"/>
    <w:rsid w:val="00BA3CE1"/>
    <w:rPr>
      <w:spacing w:val="0"/>
      <w:sz w:val="20"/>
      <w:szCs w:val="20"/>
    </w:rPr>
  </w:style>
  <w:style w:type="character" w:styleId="GevolgdeHyperlink">
    <w:name w:val="FollowedHyperlink"/>
    <w:basedOn w:val="Standaardalinea-lettertype"/>
    <w:uiPriority w:val="99"/>
    <w:rsid w:val="00BA3CE1"/>
    <w:rPr>
      <w:color w:val="993366"/>
      <w:u w:val="single"/>
    </w:rPr>
  </w:style>
  <w:style w:type="paragraph" w:customStyle="1" w:styleId="font5">
    <w:name w:val="font5"/>
    <w:basedOn w:val="Standaard"/>
    <w:rsid w:val="00BA3CE1"/>
    <w:pPr>
      <w:spacing w:beforeLines="1" w:afterLines="1" w:line="240" w:lineRule="auto"/>
    </w:pPr>
    <w:rPr>
      <w:rFonts w:eastAsia="Times New Roman"/>
      <w:sz w:val="16"/>
      <w:szCs w:val="16"/>
    </w:rPr>
  </w:style>
  <w:style w:type="paragraph" w:customStyle="1" w:styleId="xl24">
    <w:name w:val="xl24"/>
    <w:basedOn w:val="Standaard"/>
    <w:rsid w:val="00BA3CE1"/>
    <w:pPr>
      <w:pBdr>
        <w:top w:val="single" w:sz="4" w:space="0" w:color="808080"/>
      </w:pBdr>
      <w:spacing w:beforeLines="1" w:afterLines="1" w:line="240" w:lineRule="auto"/>
    </w:pPr>
    <w:rPr>
      <w:rFonts w:ascii="Times" w:eastAsia="Times New Roman" w:hAnsi="Times"/>
    </w:rPr>
  </w:style>
  <w:style w:type="paragraph" w:customStyle="1" w:styleId="xl25">
    <w:name w:val="xl25"/>
    <w:basedOn w:val="Standaard"/>
    <w:rsid w:val="00BA3CE1"/>
    <w:pPr>
      <w:pBdr>
        <w:top w:val="single" w:sz="4" w:space="0" w:color="808080"/>
      </w:pBdr>
      <w:spacing w:beforeLines="1" w:afterLines="1" w:line="240" w:lineRule="auto"/>
    </w:pPr>
    <w:rPr>
      <w:rFonts w:ascii="Times" w:eastAsia="Times New Roman" w:hAnsi="Times"/>
    </w:rPr>
  </w:style>
  <w:style w:type="paragraph" w:customStyle="1" w:styleId="xl26">
    <w:name w:val="xl26"/>
    <w:basedOn w:val="Standaard"/>
    <w:rsid w:val="00BA3CE1"/>
    <w:pPr>
      <w:pBdr>
        <w:top w:val="single" w:sz="4" w:space="0" w:color="808080"/>
      </w:pBdr>
      <w:spacing w:beforeLines="1" w:afterLines="1" w:line="240" w:lineRule="auto"/>
    </w:pPr>
    <w:rPr>
      <w:rFonts w:ascii="Times" w:eastAsia="Times New Roman" w:hAnsi="Times"/>
    </w:rPr>
  </w:style>
  <w:style w:type="paragraph" w:customStyle="1" w:styleId="xl27">
    <w:name w:val="xl27"/>
    <w:basedOn w:val="Standaard"/>
    <w:rsid w:val="00BA3CE1"/>
    <w:pPr>
      <w:pBdr>
        <w:top w:val="single" w:sz="4" w:space="0" w:color="808080"/>
      </w:pBdr>
      <w:spacing w:beforeLines="1" w:afterLines="1" w:line="240" w:lineRule="auto"/>
    </w:pPr>
    <w:rPr>
      <w:rFonts w:ascii="Times" w:eastAsia="Times New Roman" w:hAnsi="Times"/>
    </w:rPr>
  </w:style>
  <w:style w:type="paragraph" w:customStyle="1" w:styleId="xl28">
    <w:name w:val="xl28"/>
    <w:basedOn w:val="Standaard"/>
    <w:rsid w:val="00BA3CE1"/>
    <w:pPr>
      <w:pBdr>
        <w:top w:val="single" w:sz="4" w:space="0" w:color="808080"/>
        <w:bottom w:val="single" w:sz="8" w:space="0" w:color="808080"/>
      </w:pBdr>
      <w:spacing w:beforeLines="1" w:afterLines="1" w:line="240" w:lineRule="auto"/>
    </w:pPr>
    <w:rPr>
      <w:rFonts w:ascii="Times" w:eastAsia="Times New Roman" w:hAnsi="Times"/>
    </w:rPr>
  </w:style>
  <w:style w:type="paragraph" w:customStyle="1" w:styleId="xl29">
    <w:name w:val="xl29"/>
    <w:basedOn w:val="Standaard"/>
    <w:rsid w:val="00BA3CE1"/>
    <w:pPr>
      <w:pBdr>
        <w:top w:val="single" w:sz="4" w:space="0" w:color="808080"/>
        <w:bottom w:val="single" w:sz="8" w:space="0" w:color="808080"/>
      </w:pBdr>
      <w:spacing w:beforeLines="1" w:afterLines="1" w:line="240" w:lineRule="auto"/>
    </w:pPr>
    <w:rPr>
      <w:rFonts w:ascii="Times" w:eastAsia="Times New Roman" w:hAnsi="Times"/>
    </w:rPr>
  </w:style>
  <w:style w:type="paragraph" w:customStyle="1" w:styleId="xl30">
    <w:name w:val="xl30"/>
    <w:basedOn w:val="Standaard"/>
    <w:rsid w:val="00BA3CE1"/>
    <w:pPr>
      <w:pBdr>
        <w:top w:val="single" w:sz="4" w:space="0" w:color="808080"/>
        <w:bottom w:val="single" w:sz="8" w:space="0" w:color="808080"/>
      </w:pBdr>
      <w:spacing w:beforeLines="1" w:afterLines="1" w:line="240" w:lineRule="auto"/>
    </w:pPr>
    <w:rPr>
      <w:rFonts w:ascii="Times" w:eastAsia="Times New Roman" w:hAnsi="Times"/>
    </w:rPr>
  </w:style>
  <w:style w:type="character" w:styleId="Paginanummer">
    <w:name w:val="page number"/>
    <w:basedOn w:val="Standaardalinea-lettertype"/>
    <w:uiPriority w:val="99"/>
    <w:semiHidden/>
    <w:unhideWhenUsed/>
    <w:rsid w:val="00D80D87"/>
  </w:style>
  <w:style w:type="paragraph" w:styleId="Index1">
    <w:name w:val="index 1"/>
    <w:basedOn w:val="Standaard"/>
    <w:next w:val="Standaard"/>
    <w:autoRedefine/>
    <w:uiPriority w:val="99"/>
    <w:semiHidden/>
    <w:unhideWhenUsed/>
    <w:rsid w:val="0095719A"/>
    <w:pPr>
      <w:ind w:left="220" w:hanging="220"/>
    </w:pPr>
    <w:rPr>
      <w:sz w:val="18"/>
      <w:szCs w:val="18"/>
    </w:rPr>
  </w:style>
  <w:style w:type="paragraph" w:styleId="Index2">
    <w:name w:val="index 2"/>
    <w:basedOn w:val="Standaard"/>
    <w:next w:val="Standaard"/>
    <w:autoRedefine/>
    <w:uiPriority w:val="99"/>
    <w:semiHidden/>
    <w:unhideWhenUsed/>
    <w:rsid w:val="0095719A"/>
    <w:pPr>
      <w:ind w:left="440" w:hanging="220"/>
    </w:pPr>
    <w:rPr>
      <w:sz w:val="18"/>
      <w:szCs w:val="18"/>
    </w:rPr>
  </w:style>
  <w:style w:type="paragraph" w:styleId="Index3">
    <w:name w:val="index 3"/>
    <w:basedOn w:val="Standaard"/>
    <w:next w:val="Standaard"/>
    <w:autoRedefine/>
    <w:uiPriority w:val="99"/>
    <w:semiHidden/>
    <w:unhideWhenUsed/>
    <w:rsid w:val="0095719A"/>
    <w:pPr>
      <w:ind w:left="660" w:hanging="220"/>
    </w:pPr>
    <w:rPr>
      <w:sz w:val="18"/>
      <w:szCs w:val="18"/>
    </w:rPr>
  </w:style>
  <w:style w:type="paragraph" w:styleId="Index4">
    <w:name w:val="index 4"/>
    <w:basedOn w:val="Standaard"/>
    <w:next w:val="Standaard"/>
    <w:autoRedefine/>
    <w:uiPriority w:val="99"/>
    <w:semiHidden/>
    <w:unhideWhenUsed/>
    <w:rsid w:val="0095719A"/>
    <w:pPr>
      <w:ind w:left="880" w:hanging="220"/>
    </w:pPr>
    <w:rPr>
      <w:sz w:val="18"/>
      <w:szCs w:val="18"/>
    </w:rPr>
  </w:style>
  <w:style w:type="paragraph" w:styleId="Index5">
    <w:name w:val="index 5"/>
    <w:basedOn w:val="Standaard"/>
    <w:next w:val="Standaard"/>
    <w:autoRedefine/>
    <w:uiPriority w:val="99"/>
    <w:semiHidden/>
    <w:unhideWhenUsed/>
    <w:rsid w:val="0095719A"/>
    <w:pPr>
      <w:ind w:left="1100" w:hanging="220"/>
    </w:pPr>
    <w:rPr>
      <w:sz w:val="18"/>
      <w:szCs w:val="18"/>
    </w:rPr>
  </w:style>
  <w:style w:type="paragraph" w:styleId="Index6">
    <w:name w:val="index 6"/>
    <w:basedOn w:val="Standaard"/>
    <w:next w:val="Standaard"/>
    <w:autoRedefine/>
    <w:uiPriority w:val="99"/>
    <w:semiHidden/>
    <w:unhideWhenUsed/>
    <w:rsid w:val="0095719A"/>
    <w:pPr>
      <w:ind w:left="1320" w:hanging="220"/>
    </w:pPr>
    <w:rPr>
      <w:sz w:val="18"/>
      <w:szCs w:val="18"/>
    </w:rPr>
  </w:style>
  <w:style w:type="paragraph" w:styleId="Index7">
    <w:name w:val="index 7"/>
    <w:basedOn w:val="Standaard"/>
    <w:next w:val="Standaard"/>
    <w:autoRedefine/>
    <w:uiPriority w:val="99"/>
    <w:semiHidden/>
    <w:unhideWhenUsed/>
    <w:rsid w:val="0095719A"/>
    <w:pPr>
      <w:ind w:left="1540" w:hanging="220"/>
    </w:pPr>
    <w:rPr>
      <w:sz w:val="18"/>
      <w:szCs w:val="18"/>
    </w:rPr>
  </w:style>
  <w:style w:type="paragraph" w:styleId="Index8">
    <w:name w:val="index 8"/>
    <w:basedOn w:val="Standaard"/>
    <w:next w:val="Standaard"/>
    <w:autoRedefine/>
    <w:uiPriority w:val="99"/>
    <w:semiHidden/>
    <w:unhideWhenUsed/>
    <w:rsid w:val="0095719A"/>
    <w:pPr>
      <w:ind w:left="1760" w:hanging="220"/>
    </w:pPr>
    <w:rPr>
      <w:sz w:val="18"/>
      <w:szCs w:val="18"/>
    </w:rPr>
  </w:style>
  <w:style w:type="paragraph" w:styleId="Index9">
    <w:name w:val="index 9"/>
    <w:basedOn w:val="Standaard"/>
    <w:next w:val="Standaard"/>
    <w:autoRedefine/>
    <w:uiPriority w:val="99"/>
    <w:semiHidden/>
    <w:unhideWhenUsed/>
    <w:rsid w:val="0095719A"/>
    <w:pPr>
      <w:ind w:left="1980" w:hanging="220"/>
    </w:pPr>
    <w:rPr>
      <w:sz w:val="18"/>
      <w:szCs w:val="18"/>
    </w:rPr>
  </w:style>
  <w:style w:type="paragraph" w:styleId="Indexkop">
    <w:name w:val="index heading"/>
    <w:basedOn w:val="Standaard"/>
    <w:next w:val="Index1"/>
    <w:uiPriority w:val="99"/>
    <w:semiHidden/>
    <w:unhideWhenUsed/>
    <w:rsid w:val="0095719A"/>
    <w:pPr>
      <w:spacing w:before="240" w:after="120"/>
      <w:jc w:val="center"/>
    </w:pPr>
    <w:rPr>
      <w:b/>
      <w:sz w:val="26"/>
      <w:szCs w:val="26"/>
    </w:r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95719A"/>
    <w:pPr>
      <w:ind w:left="66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95719A"/>
    <w:pPr>
      <w:ind w:left="88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95719A"/>
    <w:pPr>
      <w:ind w:left="1100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95719A"/>
    <w:pPr>
      <w:ind w:left="1320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95719A"/>
    <w:pPr>
      <w:ind w:left="1540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95719A"/>
    <w:pPr>
      <w:ind w:left="1760"/>
    </w:pPr>
  </w:style>
  <w:style w:type="paragraph" w:styleId="Bijschrift">
    <w:name w:val="caption"/>
    <w:basedOn w:val="Standaard"/>
    <w:next w:val="Standaard"/>
    <w:rsid w:val="00C1394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Ondertitel1">
    <w:name w:val="Ondertitel1"/>
    <w:basedOn w:val="Standaard"/>
    <w:link w:val="OndertitelChar"/>
    <w:qFormat/>
    <w:rsid w:val="005F743E"/>
    <w:pPr>
      <w:spacing w:after="240" w:line="240" w:lineRule="auto"/>
    </w:pPr>
    <w:rPr>
      <w:b/>
      <w:color w:val="225171"/>
      <w:sz w:val="24"/>
      <w:szCs w:val="24"/>
    </w:rPr>
  </w:style>
  <w:style w:type="paragraph" w:customStyle="1" w:styleId="Inhoudsopgavekop">
    <w:name w:val="Inhoudsopgave kop"/>
    <w:basedOn w:val="Standaard"/>
    <w:link w:val="InhoudsopgavekopChar"/>
    <w:qFormat/>
    <w:rsid w:val="005F743E"/>
    <w:pPr>
      <w:spacing w:after="120" w:line="240" w:lineRule="auto"/>
    </w:pPr>
    <w:rPr>
      <w:rFonts w:ascii="Calibri" w:hAnsi="Calibri"/>
      <w:b/>
      <w:color w:val="E6007E"/>
      <w:sz w:val="28"/>
      <w:szCs w:val="28"/>
    </w:rPr>
  </w:style>
  <w:style w:type="character" w:customStyle="1" w:styleId="OndertitelChar">
    <w:name w:val="Ondertitel Char"/>
    <w:basedOn w:val="Standaardalinea-lettertype"/>
    <w:link w:val="Ondertitel1"/>
    <w:rsid w:val="005F743E"/>
    <w:rPr>
      <w:rFonts w:cs="Arial"/>
      <w:b/>
      <w:color w:val="225171"/>
      <w:sz w:val="24"/>
      <w:szCs w:val="24"/>
    </w:rPr>
  </w:style>
  <w:style w:type="paragraph" w:customStyle="1" w:styleId="Inhoudsopgave">
    <w:name w:val="Inhoudsopgave"/>
    <w:basedOn w:val="Standaard"/>
    <w:link w:val="InhoudsopgaveChar"/>
    <w:qFormat/>
    <w:rsid w:val="005F743E"/>
    <w:pPr>
      <w:tabs>
        <w:tab w:val="left" w:pos="373"/>
        <w:tab w:val="right" w:leader="dot" w:pos="5670"/>
      </w:tabs>
      <w:spacing w:before="40" w:after="40"/>
    </w:pPr>
    <w:rPr>
      <w:b/>
      <w:noProof/>
    </w:rPr>
  </w:style>
  <w:style w:type="character" w:customStyle="1" w:styleId="InhoudsopgavekopChar">
    <w:name w:val="Inhoudsopgave kop Char"/>
    <w:basedOn w:val="Standaardalinea-lettertype"/>
    <w:link w:val="Inhoudsopgavekop"/>
    <w:rsid w:val="005F743E"/>
    <w:rPr>
      <w:rFonts w:ascii="Calibri" w:hAnsi="Calibri" w:cs="Arial"/>
      <w:b/>
      <w:color w:val="E6007E"/>
      <w:sz w:val="28"/>
      <w:szCs w:val="28"/>
    </w:rPr>
  </w:style>
  <w:style w:type="paragraph" w:customStyle="1" w:styleId="Nadrukzwart">
    <w:name w:val="Nadruk (zwart)"/>
    <w:basedOn w:val="Standaard"/>
    <w:link w:val="NadrukzwartChar"/>
    <w:qFormat/>
    <w:rsid w:val="005F743E"/>
    <w:pPr>
      <w:spacing w:line="240" w:lineRule="auto"/>
    </w:pPr>
    <w:rPr>
      <w:rFonts w:ascii="Calibri" w:hAnsi="Calibri"/>
      <w:b/>
    </w:rPr>
  </w:style>
  <w:style w:type="character" w:customStyle="1" w:styleId="Inhopg1Char">
    <w:name w:val="Inhopg 1 Char"/>
    <w:basedOn w:val="Standaardalinea-lettertype"/>
    <w:link w:val="Inhopg1"/>
    <w:uiPriority w:val="39"/>
    <w:rsid w:val="00D60649"/>
    <w:rPr>
      <w:rFonts w:ascii="Arial" w:hAnsi="Arial"/>
      <w:b/>
      <w:noProof/>
      <w:sz w:val="20"/>
      <w:szCs w:val="20"/>
    </w:rPr>
  </w:style>
  <w:style w:type="character" w:customStyle="1" w:styleId="InhoudsopgaveChar">
    <w:name w:val="Inhoudsopgave Char"/>
    <w:basedOn w:val="Inhopg1Char"/>
    <w:link w:val="Inhoudsopgave"/>
    <w:rsid w:val="005F743E"/>
    <w:rPr>
      <w:rFonts w:ascii="Arial" w:hAnsi="Arial" w:cs="Arial"/>
      <w:b/>
      <w:noProof/>
      <w:sz w:val="20"/>
      <w:szCs w:val="20"/>
    </w:rPr>
  </w:style>
  <w:style w:type="paragraph" w:customStyle="1" w:styleId="Tabelkop">
    <w:name w:val="Tabel kop"/>
    <w:basedOn w:val="Standaard"/>
    <w:link w:val="TabelkopChar"/>
    <w:qFormat/>
    <w:rsid w:val="005F743E"/>
    <w:pPr>
      <w:spacing w:line="240" w:lineRule="auto"/>
    </w:pPr>
    <w:rPr>
      <w:b/>
      <w:color w:val="E6007E"/>
      <w:sz w:val="32"/>
      <w:szCs w:val="32"/>
    </w:rPr>
  </w:style>
  <w:style w:type="character" w:customStyle="1" w:styleId="NadrukzwartChar">
    <w:name w:val="Nadruk (zwart) Char"/>
    <w:basedOn w:val="Standaardalinea-lettertype"/>
    <w:link w:val="Nadrukzwart"/>
    <w:rsid w:val="005F743E"/>
    <w:rPr>
      <w:rFonts w:ascii="Calibri" w:hAnsi="Calibri" w:cs="Arial"/>
      <w:b/>
      <w:sz w:val="20"/>
      <w:szCs w:val="20"/>
    </w:rPr>
  </w:style>
  <w:style w:type="paragraph" w:customStyle="1" w:styleId="Tabeltekst">
    <w:name w:val="Tabel tekst"/>
    <w:basedOn w:val="Standaard"/>
    <w:link w:val="TabeltekstChar"/>
    <w:qFormat/>
    <w:rsid w:val="005F743E"/>
    <w:pPr>
      <w:spacing w:line="240" w:lineRule="auto"/>
    </w:pPr>
    <w:rPr>
      <w:color w:val="595959" w:themeColor="text1" w:themeTint="A6"/>
      <w:sz w:val="18"/>
      <w:szCs w:val="18"/>
    </w:rPr>
  </w:style>
  <w:style w:type="character" w:customStyle="1" w:styleId="TabelkopChar">
    <w:name w:val="Tabel kop Char"/>
    <w:basedOn w:val="Standaardalinea-lettertype"/>
    <w:link w:val="Tabelkop"/>
    <w:rsid w:val="005F743E"/>
    <w:rPr>
      <w:rFonts w:cs="Arial"/>
      <w:b/>
      <w:color w:val="E6007E"/>
      <w:sz w:val="32"/>
      <w:szCs w:val="32"/>
    </w:rPr>
  </w:style>
  <w:style w:type="paragraph" w:customStyle="1" w:styleId="Nadrukmagenta">
    <w:name w:val="Nadruk (magenta)"/>
    <w:basedOn w:val="Standaard"/>
    <w:link w:val="NadrukmagentaChar"/>
    <w:qFormat/>
    <w:rsid w:val="005F743E"/>
    <w:pPr>
      <w:spacing w:line="240" w:lineRule="auto"/>
    </w:pPr>
    <w:rPr>
      <w:b/>
      <w:noProof/>
      <w:color w:val="E6007E"/>
    </w:rPr>
  </w:style>
  <w:style w:type="character" w:customStyle="1" w:styleId="TabeltekstChar">
    <w:name w:val="Tabel tekst Char"/>
    <w:basedOn w:val="Standaardalinea-lettertype"/>
    <w:link w:val="Tabeltekst"/>
    <w:rsid w:val="005F743E"/>
    <w:rPr>
      <w:rFonts w:cs="Arial"/>
      <w:color w:val="595959" w:themeColor="text1" w:themeTint="A6"/>
      <w:sz w:val="18"/>
      <w:szCs w:val="18"/>
    </w:rPr>
  </w:style>
  <w:style w:type="character" w:customStyle="1" w:styleId="NadrukmagentaChar">
    <w:name w:val="Nadruk (magenta) Char"/>
    <w:basedOn w:val="Standaardalinea-lettertype"/>
    <w:link w:val="Nadrukmagenta"/>
    <w:rsid w:val="005F743E"/>
    <w:rPr>
      <w:rFonts w:cs="Arial"/>
      <w:b/>
      <w:noProof/>
      <w:color w:val="E6007E"/>
      <w:sz w:val="20"/>
      <w:szCs w:val="20"/>
    </w:rPr>
  </w:style>
  <w:style w:type="paragraph" w:styleId="Ondertitel">
    <w:name w:val="Subtitle"/>
    <w:basedOn w:val="Standaard"/>
    <w:next w:val="Standaard"/>
    <w:link w:val="OndertitelChar1"/>
    <w:rsid w:val="0083322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OndertitelChar1">
    <w:name w:val="Ondertitel Char1"/>
    <w:basedOn w:val="Standaardalinea-lettertype"/>
    <w:link w:val="Ondertitel"/>
    <w:rsid w:val="0083322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kstvantijdelijkeaanduiding">
    <w:name w:val="Placeholder Text"/>
    <w:basedOn w:val="Standaardalinea-lettertype"/>
    <w:rsid w:val="00510EC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customercare@eteck.nl" TargetMode="External"/><Relationship Id="rId4" Type="http://schemas.openxmlformats.org/officeDocument/2006/relationships/styles" Target="styles.xml"/><Relationship Id="rId9" Type="http://schemas.openxmlformats.org/officeDocument/2006/relationships/hyperlink" Target="mailto:customercare@eteck.n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root>
  <field name="author" markerprefix="true">Relinda Bloem</field>
  <field name="doctype" markerprefix="true">Brief</field>
  <field name="docnr" markerprefix="true">16.05748</field>
  <field name="docdate" markerprefix="true">7 oktober 2016</field>
  <field name="name" markerprefix="true">test Memo BR 16.05748</field>
  <field name="description" markerprefix="true">test Memo</field>
  <field name="workflow" markerprefix="true"> Algemeen</field>
  <field name="lastchangeddmy" markerprefix="true">07 oktober 2016</field>
  <field name="lastpublisheddmy" markerprefix="true">niet gepubliceerd</field>
  <field name="lastchangedmdy" markerprefix="true">October 07th 2016</field>
  <field name="lastpublishedmdy" markerprefix="true">not published</field>
  <field name="allocto" markerprefix="true">Relinda Bloem</field>
  <field name="version" markerprefix="true">0 </field>
  <field name="status" markerprefix="true">concept</field>
  <field name="stage" markerprefix="true">1</field>
</root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0656E-494D-5357-6F72-647630303030}">
  <ds:schemaRefs/>
</ds:datastoreItem>
</file>

<file path=customXml/itemProps2.xml><?xml version="1.0" encoding="utf-8"?>
<ds:datastoreItem xmlns:ds="http://schemas.openxmlformats.org/officeDocument/2006/customXml" ds:itemID="{FC1E8E18-2611-48B3-9225-B53591730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899A22D0.dotm</Template>
  <TotalTime>1</TotalTime>
  <Pages>1</Pages>
  <Words>355</Words>
  <Characters>1958</Characters>
  <Application>Microsoft Office Word</Application>
  <DocSecurity>4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Eteck Sjabloon</vt:lpstr>
    </vt:vector>
  </TitlesOfParts>
  <Company>HP</Company>
  <LinksUpToDate>false</LinksUpToDate>
  <CharactersWithSpaces>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Eteck Sjabloon</dc:title>
  <dc:subject>&lt;Ref&gt;</dc:subject>
  <dc:creator>Jos Aarnoudse</dc:creator>
  <cp:lastModifiedBy>Jos Aarnoudse</cp:lastModifiedBy>
  <cp:revision>2</cp:revision>
  <cp:lastPrinted>2019-08-27T12:49:00Z</cp:lastPrinted>
  <dcterms:created xsi:type="dcterms:W3CDTF">2020-06-03T12:51:00Z</dcterms:created>
  <dcterms:modified xsi:type="dcterms:W3CDTF">2020-06-03T12:51:00Z</dcterms:modified>
</cp:coreProperties>
</file>